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F5548" w14:textId="027BB877" w:rsidR="00F635E4" w:rsidRDefault="00F3165E"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705DAAF5" wp14:editId="238B4C41">
            <wp:simplePos x="0" y="0"/>
            <wp:positionH relativeFrom="page">
              <wp:align>right</wp:align>
            </wp:positionH>
            <wp:positionV relativeFrom="page">
              <wp:align>top</wp:align>
            </wp:positionV>
            <wp:extent cx="7757540" cy="10044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3544B26" wp14:editId="2ED66626">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ECBAF3"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1EE69655" w14:textId="77777777" w:rsidR="002E7161" w:rsidRPr="002E7161" w:rsidRDefault="002E7161" w:rsidP="002E7161">
      <w:pPr>
        <w:spacing w:line="247" w:lineRule="auto"/>
        <w:jc w:val="center"/>
        <w:outlineLvl w:val="0"/>
        <w:rPr>
          <w:rFonts w:eastAsia="Times New Roman"/>
          <w:b/>
          <w:bCs/>
          <w:kern w:val="36"/>
          <w:sz w:val="32"/>
          <w:szCs w:val="32"/>
        </w:rPr>
      </w:pPr>
      <w:r w:rsidRPr="002E7161">
        <w:rPr>
          <w:rFonts w:eastAsia="Times New Roman"/>
          <w:b/>
          <w:bCs/>
          <w:kern w:val="36"/>
          <w:sz w:val="32"/>
          <w:szCs w:val="32"/>
        </w:rPr>
        <w:lastRenderedPageBreak/>
        <w:t>Song of Solomon 1 Teaching Points and Bible Study Questions</w:t>
      </w:r>
    </w:p>
    <w:p w14:paraId="0F21F6FA" w14:textId="41E4735D"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Beauty of Love and Marriage</w:t>
      </w:r>
    </w:p>
    <w:p w14:paraId="250C7BDC"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Song of Solomon is a celebration of love and marriage, reminding us that these are gifts from God. The poetic imagery in this book highlights the beauty and sanctity of marital love. As it is written, "Let him kiss me with the kisses of his mouth! For your love is more delightful than wine" (Song of Solomon 1:2). This verse encourages us to cherish and nurture the love we share with our spouse, seeing it as a reflection of God's love for us.</w:t>
      </w:r>
    </w:p>
    <w:p w14:paraId="6AF872B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express appreciation for your partner's unique qualities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cultivate in your relationship to enhance its beauty and depth?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celebrating love openly strengthens the bond in a marriage? </w:t>
      </w:r>
    </w:p>
    <w:p w14:paraId="585702B2"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Mutual Admiration</w:t>
      </w:r>
    </w:p>
    <w:p w14:paraId="1D0F4381"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 xml:space="preserve">In a world that often focuses on flaws, Song of Solomon teaches us the importance of mutual admiration. The </w:t>
      </w:r>
      <w:proofErr w:type="spellStart"/>
      <w:r w:rsidRPr="00F6333B">
        <w:rPr>
          <w:rFonts w:eastAsia="Times New Roman"/>
          <w:kern w:val="0"/>
          <w:sz w:val="21"/>
          <w:szCs w:val="21"/>
        </w:rPr>
        <w:t>Shulammite</w:t>
      </w:r>
      <w:proofErr w:type="spellEnd"/>
      <w:r w:rsidRPr="00F6333B">
        <w:rPr>
          <w:rFonts w:eastAsia="Times New Roman"/>
          <w:kern w:val="0"/>
          <w:sz w:val="21"/>
          <w:szCs w:val="21"/>
        </w:rPr>
        <w:t xml:space="preserve"> woman and her beloved exchange words of praise, showing us that affirming each other strengthens the bond of love. "How handsome you are, my beloved! Oh, how charming!" (Song of Solomon 1:16). Let us remember to speak words of encouragement and appreciation to those we love.</w:t>
      </w:r>
    </w:p>
    <w:p w14:paraId="6D9D615C"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mutual admiration strengthen your relationships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mutual admiration is essential for a healthy partnership?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express admiration more effectively to those you care about? </w:t>
      </w:r>
    </w:p>
    <w:p w14:paraId="1F7401E1"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DF3510"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503F60CE" w14:textId="77777777" w:rsidR="002E7161" w:rsidRDefault="002E7161" w:rsidP="002E7161">
      <w:pPr>
        <w:spacing w:line="247" w:lineRule="auto"/>
        <w:rPr>
          <w:rFonts w:eastAsia="Times New Roman"/>
          <w:b/>
          <w:bCs/>
          <w:kern w:val="0"/>
          <w:sz w:val="21"/>
          <w:szCs w:val="21"/>
        </w:rPr>
      </w:pPr>
    </w:p>
    <w:p w14:paraId="49ACFAC9" w14:textId="3203A0DF"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Power of Attraction</w:t>
      </w:r>
    </w:p>
    <w:p w14:paraId="0C1DCE4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 xml:space="preserve">Attraction is a natural and God-given part of relationships. The Song of Solomon acknowledges this, as the </w:t>
      </w:r>
      <w:proofErr w:type="spellStart"/>
      <w:r w:rsidRPr="00F6333B">
        <w:rPr>
          <w:rFonts w:eastAsia="Times New Roman"/>
          <w:kern w:val="0"/>
          <w:sz w:val="21"/>
          <w:szCs w:val="21"/>
        </w:rPr>
        <w:t>Shulammite</w:t>
      </w:r>
      <w:proofErr w:type="spellEnd"/>
      <w:r w:rsidRPr="00F6333B">
        <w:rPr>
          <w:rFonts w:eastAsia="Times New Roman"/>
          <w:kern w:val="0"/>
          <w:sz w:val="21"/>
          <w:szCs w:val="21"/>
        </w:rPr>
        <w:t xml:space="preserve"> woman expresses her desire for her beloved: "Take me away with you—let us hurry! Let the king bring me into his chambers" (Song of Solomon 1:4). This teaches us that attraction, when expressed within the boundaries of marriage, is a beautiful and powerful force.</w:t>
      </w:r>
    </w:p>
    <w:p w14:paraId="6E8065A4"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cultivate genuine attraction in your relationships beyond physical appearance?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emotional connection enhances the power of attraction in a partnership?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Song of Solomon 1 about expressing admiration to your partner? </w:t>
      </w:r>
    </w:p>
    <w:p w14:paraId="4EC84694"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Personal Identity</w:t>
      </w:r>
    </w:p>
    <w:p w14:paraId="74487B4C"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 xml:space="preserve">The </w:t>
      </w:r>
      <w:proofErr w:type="spellStart"/>
      <w:r w:rsidRPr="00F6333B">
        <w:rPr>
          <w:rFonts w:eastAsia="Times New Roman"/>
          <w:kern w:val="0"/>
          <w:sz w:val="21"/>
          <w:szCs w:val="21"/>
        </w:rPr>
        <w:t>Shulammite</w:t>
      </w:r>
      <w:proofErr w:type="spellEnd"/>
      <w:r w:rsidRPr="00F6333B">
        <w:rPr>
          <w:rFonts w:eastAsia="Times New Roman"/>
          <w:kern w:val="0"/>
          <w:sz w:val="21"/>
          <w:szCs w:val="21"/>
        </w:rPr>
        <w:t xml:space="preserve"> woman is confident in her identity, despite societal pressures. She declares, "I am dark, yet lovely" (Song of Solomon 1:5), embracing her uniqueness. This reminds us that our worth is not defined by external standards but by who we are in Christ. Embrace your God-given identity and let it shine in your relationships.</w:t>
      </w:r>
    </w:p>
    <w:p w14:paraId="1BAF0327"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embracing your unique qualities enhance your relationships, as seen in Song of Solomon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identity is important in expressing love and affection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Song of Solomon 1 about valuing your own identity in a community? </w:t>
      </w:r>
    </w:p>
    <w:p w14:paraId="62DB57F1"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FBECC0"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2AD67932" w14:textId="77777777" w:rsidR="002E7161" w:rsidRDefault="002E7161" w:rsidP="002E7161">
      <w:pPr>
        <w:spacing w:line="247" w:lineRule="auto"/>
        <w:rPr>
          <w:rFonts w:eastAsia="Times New Roman"/>
          <w:b/>
          <w:bCs/>
          <w:kern w:val="0"/>
          <w:sz w:val="21"/>
          <w:szCs w:val="21"/>
        </w:rPr>
      </w:pPr>
    </w:p>
    <w:p w14:paraId="2418C26A" w14:textId="56B64DE0"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Joy of Pursuit</w:t>
      </w:r>
    </w:p>
    <w:p w14:paraId="64E72EC7"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pursuit of love is a joyful journey, as depicted in the Song of Solomon. The beloved says, "Tell me, O you whom my soul loves, where you pasture your flock" (Song of Solomon 1:7). This pursuit is not just about finding love but also about deepening it. Let us continually seek to know and understand our loved ones more deeply.</w:t>
      </w:r>
    </w:p>
    <w:p w14:paraId="65F9DB6B" w14:textId="77777777" w:rsidR="002E7161" w:rsidRDefault="002E7161" w:rsidP="002E7161">
      <w:pPr>
        <w:spacing w:line="247" w:lineRule="auto"/>
      </w:pPr>
      <w:r w:rsidRPr="00F6333B">
        <w:rPr>
          <w:rFonts w:eastAsia="Times New Roman"/>
          <w:kern w:val="0"/>
          <w:sz w:val="21"/>
          <w:szCs w:val="21"/>
        </w:rPr>
        <w:t>1. How can you cultivate joy in pursuing love and relationships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pursuit of love is portrayed as joyful in Song of Solomon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maintain excitement and joy in your personal relationships?</w:t>
      </w:r>
    </w:p>
    <w:p w14:paraId="0A1D26CD" w14:textId="7374E173"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Community</w:t>
      </w:r>
    </w:p>
    <w:p w14:paraId="1B662EDD"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friends of the couple in Song of Solomon play a supportive role, celebrating their love. "We rejoice and delight in you; we will praise your love more than wine" (Song of Solomon 1:4). This highlights the importance of community in nurturing and supporting relationships. Surround yourself with those who encourage and uplift your marriage.</w:t>
      </w:r>
    </w:p>
    <w:p w14:paraId="3A208417"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community support enhance your personal relationships, as seen in Song of Solomon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approval is important in romantic relationships, according to Song of Solomon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role does community play in affirming love and beauty in Song of Solomon 1? </w:t>
      </w:r>
    </w:p>
    <w:p w14:paraId="2EB17AE4"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8C25DA"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5B0E902F" w14:textId="77777777" w:rsidR="002E7161" w:rsidRDefault="002E7161" w:rsidP="002E7161">
      <w:pPr>
        <w:spacing w:line="247" w:lineRule="auto"/>
        <w:rPr>
          <w:rFonts w:eastAsia="Times New Roman"/>
          <w:b/>
          <w:bCs/>
          <w:kern w:val="0"/>
          <w:sz w:val="21"/>
          <w:szCs w:val="21"/>
        </w:rPr>
      </w:pPr>
    </w:p>
    <w:p w14:paraId="0C783BDA" w14:textId="4694F1D7"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Significance of Communication</w:t>
      </w:r>
    </w:p>
    <w:p w14:paraId="7B9CD755"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Open and honest communication is a cornerstone of any strong relationship. The dialogue between the lovers in Song of Solomon shows us the importance of expressing our feelings and desires. "How right they are to adore you!" (Song of Solomon 1:4). Let us strive to communicate openly with our loved ones, fostering understanding and connection.</w:t>
      </w:r>
    </w:p>
    <w:p w14:paraId="4AFDE079"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effective communication enhance intimacy in relationships, as seen in Song of Solomon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admiration is important in building strong connections, according to Song of Solomon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Song of Solomon 1 about expressing desires and feelings openly in relationships? </w:t>
      </w:r>
    </w:p>
    <w:p w14:paraId="089960E5"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Nature</w:t>
      </w:r>
    </w:p>
    <w:p w14:paraId="7F26E9FC"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Nature is a recurring theme in Song of Solomon, symbolizing the beauty and vitality of love. The beloved is compared to a "cluster of henna blossoms in the vineyards of En-</w:t>
      </w:r>
      <w:proofErr w:type="spellStart"/>
      <w:r w:rsidRPr="00F6333B">
        <w:rPr>
          <w:rFonts w:eastAsia="Times New Roman"/>
          <w:kern w:val="0"/>
          <w:sz w:val="21"/>
          <w:szCs w:val="21"/>
        </w:rPr>
        <w:t>gedi</w:t>
      </w:r>
      <w:proofErr w:type="spellEnd"/>
      <w:r w:rsidRPr="00F6333B">
        <w:rPr>
          <w:rFonts w:eastAsia="Times New Roman"/>
          <w:kern w:val="0"/>
          <w:sz w:val="21"/>
          <w:szCs w:val="21"/>
        </w:rPr>
        <w:t>" (Song of Solomon 1:14). This reminds us to appreciate the natural world as a reflection of God's creativity and to find inspiration in its beauty for our relationships.</w:t>
      </w:r>
    </w:p>
    <w:p w14:paraId="12EB5C9D"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incorporate the beauty of nature into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nature's beauty is often used to describe love and relationships in the Bible?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nature's beauty to enhance your appreciation of God's creation? </w:t>
      </w:r>
    </w:p>
    <w:p w14:paraId="1406866D"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B1B493"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26274F74" w14:textId="77777777" w:rsidR="002E7161" w:rsidRDefault="002E7161" w:rsidP="002E7161">
      <w:pPr>
        <w:spacing w:line="247" w:lineRule="auto"/>
        <w:rPr>
          <w:rFonts w:eastAsia="Times New Roman"/>
          <w:b/>
          <w:bCs/>
          <w:kern w:val="0"/>
          <w:sz w:val="21"/>
          <w:szCs w:val="21"/>
        </w:rPr>
      </w:pPr>
    </w:p>
    <w:p w14:paraId="6A4CB472" w14:textId="2A69567A"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Strength of Commitment</w:t>
      </w:r>
    </w:p>
    <w:p w14:paraId="1BB3693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 xml:space="preserve">The commitment between the lovers in Song of Solomon is unwavering. The </w:t>
      </w:r>
      <w:proofErr w:type="spellStart"/>
      <w:r w:rsidRPr="00F6333B">
        <w:rPr>
          <w:rFonts w:eastAsia="Times New Roman"/>
          <w:kern w:val="0"/>
          <w:sz w:val="21"/>
          <w:szCs w:val="21"/>
        </w:rPr>
        <w:t>Shulammite</w:t>
      </w:r>
      <w:proofErr w:type="spellEnd"/>
      <w:r w:rsidRPr="00F6333B">
        <w:rPr>
          <w:rFonts w:eastAsia="Times New Roman"/>
          <w:kern w:val="0"/>
          <w:sz w:val="21"/>
          <w:szCs w:val="21"/>
        </w:rPr>
        <w:t xml:space="preserve"> woman expresses her desire to be with her beloved, saying, "My beloved is to me a sachet of myrrh resting between my breasts" (Song of Solomon 1:13). This teaches us the strength and security that comes from a committed relationship, grounded in love and faithfulness.</w:t>
      </w:r>
    </w:p>
    <w:p w14:paraId="4CD7F064"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demonstrate commitment in relationships when faced with challenges or misunderstandings?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commitment is essential for deepening love and trust in partnerships?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commitment to loved ones daily? </w:t>
      </w:r>
    </w:p>
    <w:p w14:paraId="132E19E0"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Reflection of Divine Love</w:t>
      </w:r>
    </w:p>
    <w:p w14:paraId="6AA36F47"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Ultimately, the love depicted in Song of Solomon is a reflection of God's love for us. The passion and devotion between the lovers mirror the deep, abiding love that Christ has for His church. As we read, "Your name is like perfume poured out" (Song of Solomon 1:3), we are reminded of the sweet fragrance of divine love that permeates our lives. Let us strive to reflect this love in all our relationships.</w:t>
      </w:r>
    </w:p>
    <w:p w14:paraId="1AF0ECE2" w14:textId="77777777" w:rsidR="002E7161" w:rsidRPr="001B37DC" w:rsidRDefault="002E7161" w:rsidP="002E7161">
      <w:pPr>
        <w:spacing w:line="247" w:lineRule="auto"/>
        <w:rPr>
          <w:rFonts w:eastAsia="Times New Roman"/>
          <w:kern w:val="0"/>
          <w:sz w:val="21"/>
          <w:szCs w:val="21"/>
        </w:rPr>
      </w:pPr>
      <w:r w:rsidRPr="00F6333B">
        <w:rPr>
          <w:rFonts w:eastAsia="Times New Roman"/>
          <w:kern w:val="0"/>
          <w:sz w:val="21"/>
          <w:szCs w:val="21"/>
        </w:rPr>
        <w:t>1. How can you reflect divine love in your relationships, as seen in Song of Solomon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love openly is important in mirroring divine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Song of Solomon 1 about valuing and cherishing your partner?</w:t>
      </w:r>
      <w:r w:rsidRPr="001B37DC">
        <w:br w:type="page"/>
      </w:r>
    </w:p>
    <w:p w14:paraId="27BC57C5" w14:textId="77777777" w:rsidR="002E7161" w:rsidRPr="002E7161" w:rsidRDefault="002E7161" w:rsidP="002E7161">
      <w:pPr>
        <w:spacing w:line="247" w:lineRule="auto"/>
        <w:jc w:val="center"/>
        <w:outlineLvl w:val="0"/>
        <w:rPr>
          <w:rFonts w:eastAsia="Times New Roman"/>
          <w:b/>
          <w:bCs/>
          <w:kern w:val="36"/>
          <w:sz w:val="32"/>
          <w:szCs w:val="32"/>
        </w:rPr>
      </w:pPr>
      <w:r w:rsidRPr="002E7161">
        <w:rPr>
          <w:rFonts w:eastAsia="Times New Roman"/>
          <w:b/>
          <w:bCs/>
          <w:kern w:val="36"/>
          <w:sz w:val="32"/>
          <w:szCs w:val="32"/>
        </w:rPr>
        <w:t>Song of Solomon 2 Teaching Points and Bible Study Questions</w:t>
      </w:r>
    </w:p>
    <w:p w14:paraId="7F7FE6D8" w14:textId="4D1FD368"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Beauty of Creation Reflects God's Love</w:t>
      </w:r>
    </w:p>
    <w:p w14:paraId="68C7FB34"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In Song of Solomon 2:1, the beloved describes herself as "a rose of Sharon, a lily of the valley." This imagery reminds us of the beauty and intricacy of God's creation. Just as a rose or lily is crafted with care and purpose, so are we. Embrace the beauty around you as a reflection of God's love and creativity, and let it inspire you to appreciate the divine artistry in your own life.</w:t>
      </w:r>
    </w:p>
    <w:p w14:paraId="5AFCFB24"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observing nature enhance your understanding of God's love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creation is used to symbolize love in Song of Solomon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appreciate God's love through the beauty of creation this week? </w:t>
      </w:r>
    </w:p>
    <w:p w14:paraId="363B7A95"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Rest and Renewal</w:t>
      </w:r>
    </w:p>
    <w:p w14:paraId="22DA6C30"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Verse 3 speaks of sitting "in his shade with great delight," highlighting the importance of finding rest and renewal in God's presence. In our fast-paced world, it's crucial to carve out time for spiritual rest. Just as a tree provides shade and comfort, God's presence offers us peace and rejuvenation. Make it a priority to find moments of quiet reflection and prayer in your daily routine.</w:t>
      </w:r>
    </w:p>
    <w:p w14:paraId="307540E9"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incorporate rest and renewal into your daily routine inspired by Song of Solomon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emphasized in Song of Solomon 2, and how can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renewal in your relationships, as seen in Song of Solomon 2? </w:t>
      </w:r>
    </w:p>
    <w:p w14:paraId="26634730"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37CED3"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64B015EA" w14:textId="77777777" w:rsidR="002E7161" w:rsidRDefault="002E7161" w:rsidP="002E7161">
      <w:pPr>
        <w:spacing w:line="247" w:lineRule="auto"/>
        <w:rPr>
          <w:rFonts w:eastAsia="Times New Roman"/>
          <w:b/>
          <w:bCs/>
          <w:kern w:val="0"/>
          <w:sz w:val="21"/>
          <w:szCs w:val="21"/>
        </w:rPr>
      </w:pPr>
    </w:p>
    <w:p w14:paraId="1D47EB76" w14:textId="4E0659CE"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Love as a Banner Over Us</w:t>
      </w:r>
    </w:p>
    <w:p w14:paraId="6B20C5E9"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In Song of Solomon 2:4, the beloved says, "His banner over me is love." This powerful image reminds us that God's love is a protective and guiding force in our lives. Just as a banner signifies allegiance and identity, let God's love be the defining characteristic of your life. Embrace this love and let it guide your actions and interactions with others.</w:t>
      </w:r>
    </w:p>
    <w:p w14:paraId="635576C0"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actively display love as a banner in your daily relationships and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is described as a banner, and how does this influence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love remains a guiding force in your life decisions? </w:t>
      </w:r>
    </w:p>
    <w:p w14:paraId="60B98E5F"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Rise and Follow</w:t>
      </w:r>
    </w:p>
    <w:p w14:paraId="4997BE8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Verse 10 encourages us with the words, "Arise, my darling, come away." This is a call to action, urging us to step out in faith and follow God's leading. Whether it's pursuing a new opportunity or deepening your spiritual walk, be open to the call to rise and follow where God leads. Trust that He has a purpose and plan for your life.</w:t>
      </w:r>
    </w:p>
    <w:p w14:paraId="5D764AF1"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respond to a call to rise and follow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following a spiritual call to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embracing change require trust and courage in your personal journey? </w:t>
      </w:r>
    </w:p>
    <w:p w14:paraId="557C82AE"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CC9E87"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65EC7F21" w14:textId="77777777" w:rsidR="002E7161" w:rsidRDefault="002E7161" w:rsidP="002E7161">
      <w:pPr>
        <w:spacing w:line="247" w:lineRule="auto"/>
        <w:rPr>
          <w:rFonts w:eastAsia="Times New Roman"/>
          <w:b/>
          <w:bCs/>
          <w:kern w:val="0"/>
          <w:sz w:val="21"/>
          <w:szCs w:val="21"/>
        </w:rPr>
      </w:pPr>
    </w:p>
    <w:p w14:paraId="1E25D4F9" w14:textId="32EA69E0"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Joy of New Beginnings</w:t>
      </w:r>
    </w:p>
    <w:p w14:paraId="2C680AA2"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Song of Solomon 2:11-12 speaks of the winter passing and the flowers appearing on the earth. This imagery of springtime renewal is a reminder of the joy and hope that come with new beginnings. Embrace the seasons of change in your life as opportunities for growth and transformation. Trust that God is working to bring about new life and possibilities.</w:t>
      </w:r>
    </w:p>
    <w:p w14:paraId="679C5C78" w14:textId="77777777" w:rsidR="002E7161" w:rsidRDefault="002E7161" w:rsidP="002E7161">
      <w:pPr>
        <w:spacing w:line="247" w:lineRule="auto"/>
      </w:pPr>
      <w:r w:rsidRPr="00F6333B">
        <w:rPr>
          <w:rFonts w:eastAsia="Times New Roman"/>
          <w:kern w:val="0"/>
          <w:sz w:val="21"/>
          <w:szCs w:val="21"/>
        </w:rPr>
        <w:t>1. How can embracing new beginnings in relationships bring joy and renewal to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experiences to enhance future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celebrating new beginnings strengthen your connection with others and deepen your faith?</w:t>
      </w:r>
    </w:p>
    <w:p w14:paraId="19961E98" w14:textId="25D49672"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Sweetness of God's Voice</w:t>
      </w:r>
    </w:p>
    <w:p w14:paraId="2F206292"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In verse 14, the beloved is called to "let me hear your voice." This highlights the sweetness and importance of hearing God's voice in our lives. Make it a priority to listen for God's guidance through prayer, Scripture, and the counsel of wise believers. His voice brings clarity, direction, and encouragement.</w:t>
      </w:r>
    </w:p>
    <w:p w14:paraId="08723B1B"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recognize and respond to the sweetness of God's voice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voice is described as sweet, and how does that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listening to God's voice amidst life's distractions? </w:t>
      </w:r>
    </w:p>
    <w:p w14:paraId="7731AA66"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E5150E"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310E1B17" w14:textId="77777777" w:rsidR="002E7161" w:rsidRDefault="002E7161" w:rsidP="002E7161">
      <w:pPr>
        <w:spacing w:line="247" w:lineRule="auto"/>
        <w:rPr>
          <w:rFonts w:eastAsia="Times New Roman"/>
          <w:b/>
          <w:bCs/>
          <w:kern w:val="0"/>
          <w:sz w:val="21"/>
          <w:szCs w:val="21"/>
        </w:rPr>
      </w:pPr>
    </w:p>
    <w:p w14:paraId="215239E7" w14:textId="016594E7"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Guarding Against Distractions</w:t>
      </w:r>
    </w:p>
    <w:p w14:paraId="6A840425"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Verse 15 warns us to "catch the foxes, the little foxes that ruin the vineyards." This is a reminder to guard against the small distractions and temptations that can disrupt our spiritual growth. Be vigilant in identifying and addressing anything that might hinder your relationship with God. Stay focused on nurturing your spiritual vineyard.</w:t>
      </w:r>
    </w:p>
    <w:p w14:paraId="659FE63E"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identify and minimize distractions in your relationships, as seen in Song of Solomon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focus on love is emphasized in Song of Solomon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guard your heart against distractions in your spiritual journey? </w:t>
      </w:r>
    </w:p>
    <w:p w14:paraId="4250BA74"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Belonging</w:t>
      </w:r>
    </w:p>
    <w:p w14:paraId="2E0DDD7E"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Song of Solomon 2:16 declares, "My beloved is mine and I am his." This assurance of belonging is a powerful reminder of our identity in Christ. We are His, and He is ours. Let this truth anchor you in times of uncertainty and challenge. Rest in the knowledge that you are deeply loved and cherished by God.</w:t>
      </w:r>
    </w:p>
    <w:p w14:paraId="64F6ED15"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cultivate a sense of belonging in your relationships, inspired by Song of Solomon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feel truly belonging, as depicted in Song of Solomon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assurance of belonging matter in your spiritual journey, according to Song of Solomon 2? </w:t>
      </w:r>
    </w:p>
    <w:p w14:paraId="6BF1655D"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87D774"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3BCB92EF" w14:textId="77777777" w:rsidR="002E7161" w:rsidRDefault="002E7161" w:rsidP="002E7161">
      <w:pPr>
        <w:spacing w:line="247" w:lineRule="auto"/>
        <w:rPr>
          <w:rFonts w:eastAsia="Times New Roman"/>
          <w:b/>
          <w:bCs/>
          <w:kern w:val="0"/>
          <w:sz w:val="21"/>
          <w:szCs w:val="21"/>
        </w:rPr>
      </w:pPr>
    </w:p>
    <w:p w14:paraId="6FF23550" w14:textId="07615376"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Beauty of Intimacy with God</w:t>
      </w:r>
    </w:p>
    <w:p w14:paraId="39F4337A"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intimate language throughout Song of Solomon 2 reflects the deep connection we can have with God. Just as the beloveds delight in each other's presence, we are invited to experience a close and personal relationship with our Creator. Cultivate this intimacy through regular prayer, worship, and study of Scripture.</w:t>
      </w:r>
    </w:p>
    <w:p w14:paraId="68679B12"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cultivate a deeper sense of intimacy with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intimacy with God is described as beautiful in Song of Solomon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God's presence more intimately? </w:t>
      </w:r>
    </w:p>
    <w:p w14:paraId="69B4F3E1"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Eternal Spring</w:t>
      </w:r>
    </w:p>
    <w:p w14:paraId="5DFCDF9E"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Finally, the imagery of springtime renewal in Song of Solomon 2 points us to the promise of eternal life and renewal through Christ. Just as the earth bursts forth with new life, we have the hope of eternal spring through the resurrection of Jesus. Let this promise fill you with hope and joy as you live out your faith each day.</w:t>
      </w:r>
    </w:p>
    <w:p w14:paraId="491BAB48" w14:textId="77777777" w:rsidR="002E7161" w:rsidRPr="001B37DC" w:rsidRDefault="002E7161" w:rsidP="002E7161">
      <w:pPr>
        <w:spacing w:line="247" w:lineRule="auto"/>
        <w:rPr>
          <w:rFonts w:eastAsia="Times New Roman"/>
          <w:kern w:val="0"/>
          <w:sz w:val="21"/>
          <w:szCs w:val="21"/>
        </w:rPr>
      </w:pPr>
      <w:r w:rsidRPr="00F6333B">
        <w:rPr>
          <w:rFonts w:eastAsia="Times New Roman"/>
          <w:kern w:val="0"/>
          <w:sz w:val="21"/>
          <w:szCs w:val="21"/>
        </w:rPr>
        <w:t>1. How can you cultivate a sense of renewal and hope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during your personal "eternal spring" moments?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embracing change help you grow spiritually and emotionally?</w:t>
      </w:r>
      <w:r w:rsidRPr="001B37DC">
        <w:br w:type="page"/>
      </w:r>
    </w:p>
    <w:p w14:paraId="4586BECD" w14:textId="77777777" w:rsidR="002E7161" w:rsidRPr="002E7161" w:rsidRDefault="002E7161" w:rsidP="002E7161">
      <w:pPr>
        <w:spacing w:line="247" w:lineRule="auto"/>
        <w:jc w:val="center"/>
        <w:outlineLvl w:val="0"/>
        <w:rPr>
          <w:rFonts w:eastAsia="Times New Roman"/>
          <w:b/>
          <w:bCs/>
          <w:kern w:val="36"/>
          <w:sz w:val="32"/>
          <w:szCs w:val="32"/>
        </w:rPr>
      </w:pPr>
      <w:r w:rsidRPr="002E7161">
        <w:rPr>
          <w:rFonts w:eastAsia="Times New Roman"/>
          <w:b/>
          <w:bCs/>
          <w:kern w:val="36"/>
          <w:sz w:val="32"/>
          <w:szCs w:val="32"/>
        </w:rPr>
        <w:t>Song of Solomon 3 Teaching Points and Bible Study Questions</w:t>
      </w:r>
    </w:p>
    <w:p w14:paraId="5D52898D" w14:textId="0BD0B617"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Power of Seeking Love</w:t>
      </w:r>
    </w:p>
    <w:p w14:paraId="4273C03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In Song of Solomon 3:1, we see the bride searching for her beloved, "On my bed at night I sought the one I love; I sought him, but did not find him." This verse reminds us of the importance of actively seeking love in our relationships. Just as the bride earnestly searches for her beloved, we are encouraged to pursue love with intention and dedication, reflecting the pursuit of a deeper relationship with God.</w:t>
      </w:r>
    </w:p>
    <w:p w14:paraId="6DA1B739"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seeking love actively transform your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is important in seeking love, and how can it be applied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pursuit of love that enhances your daily interactions with others? </w:t>
      </w:r>
    </w:p>
    <w:p w14:paraId="6FFEFD37"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Persistence</w:t>
      </w:r>
    </w:p>
    <w:p w14:paraId="24451C65"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bride's determination is evident as she continues her search in Song of Solomon 3:2, "I will arise now and go about the city, through its streets and squares. I will seek the one I love." Her persistence teaches us that true love requires effort and perseverance. In our spiritual journey, persistence in seeking God and His wisdom is key to deepening our faith and understanding.</w:t>
      </w:r>
    </w:p>
    <w:p w14:paraId="0A5F1A73"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persistence in seeking love and understanding improve your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is crucial in overcoming personal challenges and achieving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persistent pursuit that applies to your spiritual or personal growth? </w:t>
      </w:r>
    </w:p>
    <w:p w14:paraId="7E23C445"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982F93"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4B2179AC" w14:textId="77777777" w:rsidR="002E7161" w:rsidRDefault="002E7161" w:rsidP="002E7161">
      <w:pPr>
        <w:spacing w:line="247" w:lineRule="auto"/>
        <w:rPr>
          <w:rFonts w:eastAsia="Times New Roman"/>
          <w:b/>
          <w:bCs/>
          <w:kern w:val="0"/>
          <w:sz w:val="21"/>
          <w:szCs w:val="21"/>
        </w:rPr>
      </w:pPr>
    </w:p>
    <w:p w14:paraId="7D865363" w14:textId="6765E57A"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Community Support in Love</w:t>
      </w:r>
    </w:p>
    <w:p w14:paraId="253A043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In Song of Solomon 3:3, the watchmen found the bride as she searched, "The watchmen found me as they made their rounds in the city." This highlights the importance of community in our lives. Just as the watchmen assist the bride, our community can support and guide us in our pursuit of love and spiritual growth. Surrounding ourselves with fellow believers can strengthen our faith and provide encouragement.</w:t>
      </w:r>
    </w:p>
    <w:p w14:paraId="3DC0603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your community support you in seeking and nurturing love like in Song of Solomon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crucial in the pursuit of love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environment for others in their search for love? </w:t>
      </w:r>
    </w:p>
    <w:p w14:paraId="1837D43B"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Finding Love</w:t>
      </w:r>
    </w:p>
    <w:p w14:paraId="30D5A264"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 xml:space="preserve">The bride's joy is palpable in Song of Solomon 3:4, "I had just passed them when I found the </w:t>
      </w:r>
      <w:proofErr w:type="gramStart"/>
      <w:r w:rsidRPr="00F6333B">
        <w:rPr>
          <w:rFonts w:eastAsia="Times New Roman"/>
          <w:kern w:val="0"/>
          <w:sz w:val="21"/>
          <w:szCs w:val="21"/>
        </w:rPr>
        <w:t>one</w:t>
      </w:r>
      <w:proofErr w:type="gramEnd"/>
      <w:r w:rsidRPr="00F6333B">
        <w:rPr>
          <w:rFonts w:eastAsia="Times New Roman"/>
          <w:kern w:val="0"/>
          <w:sz w:val="21"/>
          <w:szCs w:val="21"/>
        </w:rPr>
        <w:t xml:space="preserve"> I love. I held him and would not let him go." This verse captures the elation of finding true love. In our spiritual walk, finding and holding onto God's love brings unparalleled joy and fulfillment, reminding us of the ultimate joy found in a relationship with Christ.</w:t>
      </w:r>
    </w:p>
    <w:p w14:paraId="0EC3B0B2"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actively seek and recognize love in your daily life like the beloved in Song of Solomon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find love, and how can you prepare for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joy of finding love is emphasized, and how can you cultivate this joy? </w:t>
      </w:r>
    </w:p>
    <w:p w14:paraId="2F5BB8DE"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8F1DD5"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159F2697" w14:textId="77777777" w:rsidR="002E7161" w:rsidRDefault="002E7161" w:rsidP="002E7161">
      <w:pPr>
        <w:spacing w:line="247" w:lineRule="auto"/>
        <w:rPr>
          <w:rFonts w:eastAsia="Times New Roman"/>
          <w:b/>
          <w:bCs/>
          <w:kern w:val="0"/>
          <w:sz w:val="21"/>
          <w:szCs w:val="21"/>
        </w:rPr>
      </w:pPr>
    </w:p>
    <w:p w14:paraId="045E5264" w14:textId="307863F3"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Importance of Commitment</w:t>
      </w:r>
    </w:p>
    <w:p w14:paraId="318B82D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 xml:space="preserve">The bride's determination to hold onto her beloved reflects the importance of commitment in relationships. In Song of Solomon 3:4, she declares, "I held him and would not let him go." This commitment mirrors our need to remain steadfast in our faith, holding onto God's promises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unwavering love for us.</w:t>
      </w:r>
    </w:p>
    <w:p w14:paraId="02B62117" w14:textId="77777777" w:rsidR="002E7161" w:rsidRDefault="002E7161" w:rsidP="002E7161">
      <w:pPr>
        <w:spacing w:line="247" w:lineRule="auto"/>
      </w:pPr>
      <w:r w:rsidRPr="00F6333B">
        <w:rPr>
          <w:rFonts w:eastAsia="Times New Roman"/>
          <w:kern w:val="0"/>
          <w:sz w:val="21"/>
          <w:szCs w:val="21"/>
        </w:rPr>
        <w:t>1. How can you demonstrate commitment in your relationships, similar to the search in Song of Solomon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commitment is crucial in maintaining love and trust, as seen in Song of Solomon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about perseverance in commitment from the bride's search in Song of Solomon 3?</w:t>
      </w:r>
    </w:p>
    <w:p w14:paraId="3B3E5263" w14:textId="4284FBA1"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Rest</w:t>
      </w:r>
    </w:p>
    <w:p w14:paraId="60EB7528"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In Song of Solomon 3:5, the bride urges, "Do not arouse or awaken love until the time is right." This teaches us the beauty of patience and rest in love. Just as love should not be rushed, our spiritual growth requires patience and trust in God's perfect timing. Resting in His plan allows us to experience His peace and guidance.</w:t>
      </w:r>
    </w:p>
    <w:p w14:paraId="43FA6D87"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create a restful environment that mirrors the peace described in Song of Solomon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portrayed as beautiful in this passage, and how can you embrace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rest in your life, inspired by the imagery in Song of Solomon 3? </w:t>
      </w:r>
    </w:p>
    <w:p w14:paraId="73E3C3D6"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49870B"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25D30156" w14:textId="77777777" w:rsidR="002E7161" w:rsidRDefault="002E7161" w:rsidP="002E7161">
      <w:pPr>
        <w:spacing w:line="247" w:lineRule="auto"/>
        <w:rPr>
          <w:rFonts w:eastAsia="Times New Roman"/>
          <w:b/>
          <w:bCs/>
          <w:kern w:val="0"/>
          <w:sz w:val="21"/>
          <w:szCs w:val="21"/>
        </w:rPr>
      </w:pPr>
    </w:p>
    <w:p w14:paraId="7948A064" w14:textId="24CE9FBE"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Majesty of a Wedding Procession</w:t>
      </w:r>
    </w:p>
    <w:p w14:paraId="723E200D"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imagery of the wedding procession in Song of Solomon 3:6-7, "Who is this coming up from the wilderness like a column of smoke... Look, it is Solomon's carriage," symbolizes the majesty and sanctity of marriage. This reflects the sacred covenant between Christ and the Church, reminding us of the honor and reverence we should hold for our relationships and commitments.</w:t>
      </w:r>
    </w:p>
    <w:p w14:paraId="5460792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incorporate the majesty of a wedding procession into your daily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love publicly is important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honor and elevate significant moments in your life like a wedding procession? </w:t>
      </w:r>
    </w:p>
    <w:p w14:paraId="14148C56"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Protection of Love</w:t>
      </w:r>
    </w:p>
    <w:p w14:paraId="73587770"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In Song of Solomon 3:8, the description of the guards with swords, "All of them are skilled with the sword, experienced in warfare," emphasizes the protective nature of love. Just as the guards protect the procession, God's love shields us from harm. We are called to protect and nurture our relationships, ensuring they are grounded in love and faith.</w:t>
      </w:r>
    </w:p>
    <w:p w14:paraId="23EAE65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create a sense of security and protection in your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love's protection is essential for a healthy relationship?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partner feels cherished and safeguarded? </w:t>
      </w:r>
    </w:p>
    <w:p w14:paraId="793A8A59"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6E902B"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775BE449" w14:textId="77777777" w:rsidR="002E7161" w:rsidRDefault="002E7161" w:rsidP="002E7161">
      <w:pPr>
        <w:spacing w:line="247" w:lineRule="auto"/>
        <w:rPr>
          <w:rFonts w:eastAsia="Times New Roman"/>
          <w:b/>
          <w:bCs/>
          <w:kern w:val="0"/>
          <w:sz w:val="21"/>
          <w:szCs w:val="21"/>
        </w:rPr>
      </w:pPr>
    </w:p>
    <w:p w14:paraId="05948688" w14:textId="619DA1FA"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Splendor of a Royal Wedding</w:t>
      </w:r>
    </w:p>
    <w:p w14:paraId="2DF9D5D7"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grandeur of Solomon's wedding in Song of Solomon 3:9-10, "King Solomon made for himself the carriage... its interior lovingly inlaid," illustrates the splendor of a royal wedding. This grandeur reflects the beauty and glory of our relationship with God, as we are invited to partake in the divine union with Christ, our eternal King.</w:t>
      </w:r>
    </w:p>
    <w:p w14:paraId="648D690D"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incorporate the joy of a royal wedding into your daily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love publicly is important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splendor of a royal wedding about honoring commitments? </w:t>
      </w:r>
    </w:p>
    <w:p w14:paraId="200410A9"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Celebration of Love</w:t>
      </w:r>
    </w:p>
    <w:p w14:paraId="56FFDD50"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Finally, Song of Solomon 3:11 invites us to celebrate love, "Come out, O daughters of Zion, and look at King Solomon wearing the crown." This celebration of love encourages us to rejoice in the love we share with others and with God. Our faith journey is a celebration of the love and grace bestowed upon us through Christ's sacrifice and resurrection, the ultimate source of our salvation.</w:t>
      </w:r>
    </w:p>
    <w:p w14:paraId="30DA2F90" w14:textId="77777777" w:rsidR="002E7161" w:rsidRPr="001B37DC" w:rsidRDefault="002E7161" w:rsidP="002E7161">
      <w:pPr>
        <w:spacing w:line="247" w:lineRule="auto"/>
        <w:rPr>
          <w:rFonts w:eastAsia="Times New Roman"/>
          <w:kern w:val="0"/>
          <w:sz w:val="21"/>
          <w:szCs w:val="21"/>
        </w:rPr>
      </w:pPr>
      <w:r w:rsidRPr="00F6333B">
        <w:rPr>
          <w:rFonts w:eastAsia="Times New Roman"/>
          <w:kern w:val="0"/>
          <w:sz w:val="21"/>
          <w:szCs w:val="21"/>
        </w:rPr>
        <w:t>1. How can you celebrate love in your daily life, inspired by the pursuit in Song of Solomon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love from the imagery of the wedding procession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the search for love is portrayed as a journey, and how does this apply to you?</w:t>
      </w:r>
      <w:r w:rsidRPr="001B37DC">
        <w:br w:type="page"/>
      </w:r>
    </w:p>
    <w:p w14:paraId="3D5F7790" w14:textId="77777777" w:rsidR="002E7161" w:rsidRPr="002E7161" w:rsidRDefault="002E7161" w:rsidP="002E7161">
      <w:pPr>
        <w:spacing w:line="247" w:lineRule="auto"/>
        <w:jc w:val="center"/>
        <w:outlineLvl w:val="0"/>
        <w:rPr>
          <w:rFonts w:eastAsia="Times New Roman"/>
          <w:b/>
          <w:bCs/>
          <w:kern w:val="36"/>
          <w:sz w:val="32"/>
          <w:szCs w:val="32"/>
        </w:rPr>
      </w:pPr>
      <w:r w:rsidRPr="002E7161">
        <w:rPr>
          <w:rFonts w:eastAsia="Times New Roman"/>
          <w:b/>
          <w:bCs/>
          <w:kern w:val="36"/>
          <w:sz w:val="32"/>
          <w:szCs w:val="32"/>
        </w:rPr>
        <w:t>Song of Solomon 4 Teaching Points and Bible Study Questions</w:t>
      </w:r>
    </w:p>
    <w:p w14:paraId="127A9766" w14:textId="1B51B703"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Beauty of Love and Admiration</w:t>
      </w:r>
    </w:p>
    <w:p w14:paraId="040ECD7E"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Song of Solomon 4 is a poetic celebration of love and admiration between two people. The chapter begins with the beloved praising the beauty of his bride, saying, "How beautiful you are, my darling! Oh, how very beautiful!" (Song of Solomon 4:1). This teaches us the importance of expressing appreciation and admiration for those we love. In our daily lives, taking the time to genuinely compliment and uplift others can strengthen relationships and bring joy to both the giver and the receiver.</w:t>
      </w:r>
    </w:p>
    <w:p w14:paraId="46EE1F68"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express admiration for your partner in everyday life, inspired by Song of Solomon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love and admiration strengthens relationships, as seen in Song of Solomon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Song of Solomon 4 about valuing inner beauty in your relationships? </w:t>
      </w:r>
    </w:p>
    <w:p w14:paraId="3837C14F"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Words</w:t>
      </w:r>
    </w:p>
    <w:p w14:paraId="4DFFB61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Words have the power to build up or tear down. In Song of Solomon 4, the lover uses words to paint a vivid picture of his beloved's beauty and worth. "Your lips are like a scarlet ribbon, and your mouth is lovely" (Song of Solomon 4:3). This reminds us to use our words wisely, choosing to speak life and encouragement into the lives of those around us. A kind word can transform someone's day and reflect the love of Christ.</w:t>
      </w:r>
    </w:p>
    <w:p w14:paraId="65F94148"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use words to uplift and affirm those you love, as seen in Song of Solomon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speaker's detailed compliments are powerful in strengthening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Song of Solomon 4 about the impact of expressing admiration verbally? </w:t>
      </w:r>
    </w:p>
    <w:p w14:paraId="35F5E523"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E26434"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6AED320B" w14:textId="77777777" w:rsidR="002E7161" w:rsidRDefault="002E7161" w:rsidP="002E7161">
      <w:pPr>
        <w:spacing w:line="247" w:lineRule="auto"/>
        <w:rPr>
          <w:rFonts w:eastAsia="Times New Roman"/>
          <w:b/>
          <w:bCs/>
          <w:kern w:val="0"/>
          <w:sz w:val="21"/>
          <w:szCs w:val="21"/>
        </w:rPr>
      </w:pPr>
    </w:p>
    <w:p w14:paraId="264A5873" w14:textId="222B1C66"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Value of Intimacy</w:t>
      </w:r>
    </w:p>
    <w:p w14:paraId="0D2FFFD5"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chapter highlights the deep intimacy between the lovers, symbolizing the closeness we can have with God. Just as the beloved is invited into the garden, we are invited into a personal relationship with our Creator. "You are a garden locked up, my sister, my bride" (Song of Solomon 4:12). This intimacy is a reminder of the personal and profound connection we can experience with God through prayer and worship.</w:t>
      </w:r>
    </w:p>
    <w:p w14:paraId="05764FD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cultivate deeper intimacy in your relationships, inspired by the imagery in Song of Solomon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intimacy is essential for a fulfilling relationship, as depicted in Song of Solomon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appreciation for your partner's unique qualities, as seen in Song of Solomon 4? </w:t>
      </w:r>
    </w:p>
    <w:p w14:paraId="26E2C80C"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Creation</w:t>
      </w:r>
    </w:p>
    <w:p w14:paraId="65214A60"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Throughout Song of Solomon 4, the lover uses imagery from nature to describe his beloved. "Your neck is like the tower of David, built with elegance" (Song of Solomon 4:4). This reflects the beauty and intricacy of God's creation. It encourages us to appreciate the world around us and recognize the Creator's hand in every detail, reminding us of His majesty and creativity.</w:t>
      </w:r>
    </w:p>
    <w:p w14:paraId="492F32CB"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appreciate the beauty of creation in your daily life, as described in Song of Solomon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beauty in creation can enhance your spiritual and personal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deeper connection with nature and its beauty, inspired by Song of Solomon 4? </w:t>
      </w:r>
    </w:p>
    <w:p w14:paraId="7B5C4FD7"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525F7C"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527EA883" w14:textId="77777777" w:rsidR="002E7161" w:rsidRDefault="002E7161" w:rsidP="002E7161">
      <w:pPr>
        <w:spacing w:line="247" w:lineRule="auto"/>
        <w:rPr>
          <w:rFonts w:eastAsia="Times New Roman"/>
          <w:b/>
          <w:bCs/>
          <w:kern w:val="0"/>
          <w:sz w:val="21"/>
          <w:szCs w:val="21"/>
        </w:rPr>
      </w:pPr>
    </w:p>
    <w:p w14:paraId="32BC817E" w14:textId="0725DC3C"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Joy of Pursuit</w:t>
      </w:r>
    </w:p>
    <w:p w14:paraId="04C0A042"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lover's pursuit of his beloved is a central theme in this chapter. "You have stolen my heart, my sister, my bride" (Song of Solomon 4:9). This pursuit mirrors the way God seeks after us with relentless love. It encourages us to pursue our relationships with intentionality and passion, whether with God or with others, reflecting the joy and fulfillment that comes from genuine connection.</w:t>
      </w:r>
    </w:p>
    <w:p w14:paraId="28F81033" w14:textId="77777777" w:rsidR="002E7161" w:rsidRDefault="002E7161" w:rsidP="002E7161">
      <w:pPr>
        <w:spacing w:line="247" w:lineRule="auto"/>
      </w:pPr>
      <w:r w:rsidRPr="00F6333B">
        <w:rPr>
          <w:rFonts w:eastAsia="Times New Roman"/>
          <w:kern w:val="0"/>
          <w:sz w:val="21"/>
          <w:szCs w:val="21"/>
        </w:rPr>
        <w:t>1. How can you cultivate joy in pursuing your partner in everyday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pursuit is important in maintaining a loving relationship?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make the pursuit of your partner more meaningful and joyful?</w:t>
      </w:r>
    </w:p>
    <w:p w14:paraId="1FE979FE" w14:textId="34EDFC62"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Commitment</w:t>
      </w:r>
    </w:p>
    <w:p w14:paraId="5AF9D36C"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Song of Solomon 4 emphasizes the commitment between the lovers, symbolizing the covenant relationship we have with God. "You are altogether beautiful, my darling; there is no flaw in you" (Song of Solomon 4:7). This commitment is a reminder of the faithfulness and steadfast love that should characterize our relationships, mirroring the unwavering commitment God has toward us.</w:t>
      </w:r>
    </w:p>
    <w:p w14:paraId="3D30C162"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commitment in relationships enhance mutual respect and understanding, as seen in Song of Solomon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commitment is crucial for deepening love and trust in partnerships?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commitment in your relationships today? </w:t>
      </w:r>
    </w:p>
    <w:p w14:paraId="357FDB40"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236320"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45816578" w14:textId="77777777" w:rsidR="002E7161" w:rsidRDefault="002E7161" w:rsidP="002E7161">
      <w:pPr>
        <w:spacing w:line="247" w:lineRule="auto"/>
        <w:rPr>
          <w:rFonts w:eastAsia="Times New Roman"/>
          <w:b/>
          <w:bCs/>
          <w:kern w:val="0"/>
          <w:sz w:val="21"/>
          <w:szCs w:val="21"/>
        </w:rPr>
      </w:pPr>
    </w:p>
    <w:p w14:paraId="12779CB4" w14:textId="729E7F2A"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Gift of Vulnerability</w:t>
      </w:r>
    </w:p>
    <w:p w14:paraId="11C35F8A"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chapter reveals the vulnerability and openness between the lovers. "Your eyes behind your veil are doves" (Song of Solomon 4:1). This vulnerability is essential for deep and meaningful relationships. It encourages us to be open and honest with those we love, creating a safe space for authenticity and trust, just as we are invited to be vulnerable before God.</w:t>
      </w:r>
    </w:p>
    <w:p w14:paraId="0F34E2D0"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embracing vulnerability in relationships enhance intimacy and trust, as seen in Song of Solomon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vulnerability is portrayed as a gift in Song of Solomon 4,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Song of Solomon 4 about expressing vulnerability in your own relationships? </w:t>
      </w:r>
    </w:p>
    <w:p w14:paraId="7AEE0972"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Celebration of Uniqueness</w:t>
      </w:r>
    </w:p>
    <w:p w14:paraId="18ED49FC"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lover celebrates the unique qualities of his beloved, highlighting her distinct beauty. "Your hair is like a flock of goats descending from the hills of Gilead" (Song of Solomon 4:1). This teaches us to appreciate and celebrate the uniqueness of each person, recognizing that we are all fearfully and wonderfully made by God, with our own special gifts and attributes.</w:t>
      </w:r>
    </w:p>
    <w:p w14:paraId="623C0DDB"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celebrate the unique qualities of your partner in everyday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uniqueness strengthens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appreciate your own unique traits as a reflection of God's creation? </w:t>
      </w:r>
    </w:p>
    <w:p w14:paraId="7E0CA283"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185307"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0F774C09" w14:textId="77777777" w:rsidR="002E7161" w:rsidRDefault="002E7161" w:rsidP="002E7161">
      <w:pPr>
        <w:spacing w:line="247" w:lineRule="auto"/>
        <w:rPr>
          <w:rFonts w:eastAsia="Times New Roman"/>
          <w:b/>
          <w:bCs/>
          <w:kern w:val="0"/>
          <w:sz w:val="21"/>
          <w:szCs w:val="21"/>
        </w:rPr>
      </w:pPr>
    </w:p>
    <w:p w14:paraId="34EC6513" w14:textId="64363AB6"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Delight in Giving and Receiving</w:t>
      </w:r>
    </w:p>
    <w:p w14:paraId="6BEE4D8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chapter illustrates the joy of giving and receiving love. "I have come into my garden, my sister, my bride" (Song of Solomon 4:16). This mutual exchange of love and affection is a reminder of the joy that comes from both giving and receiving in our relationships. It encourages us to be generous with our love, time, and resources, reflecting the generosity of God.</w:t>
      </w:r>
    </w:p>
    <w:p w14:paraId="302267FA"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express delight in giving and receiving love in your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mutual appreciation strengthens bonds in romantic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receive compliments and affection from your partner? </w:t>
      </w:r>
    </w:p>
    <w:p w14:paraId="32FBB391"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Reflection of Divine Love</w:t>
      </w:r>
    </w:p>
    <w:p w14:paraId="7D24A208"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Ultimately, Song of Solomon 4 is a reflection of divine love. The love between the lovers is a metaphor for the love God has for us. "You have captured my heart with one glance of your eyes" (Song of Solomon 4:9). This divine love is unconditional, sacrificial, and eternal. It calls us to love others as Christ loves us, serving as a testament to the transformative power of God's love in our lives.</w:t>
      </w:r>
    </w:p>
    <w:p w14:paraId="0168FD61" w14:textId="77777777" w:rsidR="002E7161" w:rsidRPr="001B37DC" w:rsidRDefault="002E7161" w:rsidP="002E7161">
      <w:pPr>
        <w:spacing w:line="247" w:lineRule="auto"/>
        <w:rPr>
          <w:rFonts w:eastAsia="Times New Roman"/>
          <w:kern w:val="0"/>
          <w:sz w:val="21"/>
          <w:szCs w:val="21"/>
        </w:rPr>
      </w:pPr>
      <w:r w:rsidRPr="00F6333B">
        <w:rPr>
          <w:rFonts w:eastAsia="Times New Roman"/>
          <w:kern w:val="0"/>
          <w:sz w:val="21"/>
          <w:szCs w:val="21"/>
        </w:rPr>
        <w:t>1. How can you reflect divine love in your relationships, as seen in Song of Solomon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admiration is important in mirroring divine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appreciate beauty in others as God does?</w:t>
      </w:r>
      <w:r w:rsidRPr="001B37DC">
        <w:br w:type="page"/>
      </w:r>
    </w:p>
    <w:p w14:paraId="33CD1814" w14:textId="77777777" w:rsidR="002E7161" w:rsidRPr="002E7161" w:rsidRDefault="002E7161" w:rsidP="002E7161">
      <w:pPr>
        <w:spacing w:line="247" w:lineRule="auto"/>
        <w:jc w:val="center"/>
        <w:outlineLvl w:val="0"/>
        <w:rPr>
          <w:rFonts w:eastAsia="Times New Roman"/>
          <w:b/>
          <w:bCs/>
          <w:kern w:val="36"/>
          <w:sz w:val="32"/>
          <w:szCs w:val="32"/>
        </w:rPr>
      </w:pPr>
      <w:r w:rsidRPr="002E7161">
        <w:rPr>
          <w:rFonts w:eastAsia="Times New Roman"/>
          <w:b/>
          <w:bCs/>
          <w:kern w:val="36"/>
          <w:sz w:val="32"/>
          <w:szCs w:val="32"/>
        </w:rPr>
        <w:t>Song of Solomon 5 Teaching Points and Bible Study Questions</w:t>
      </w:r>
    </w:p>
    <w:p w14:paraId="5E2186B0" w14:textId="6EACA8AB"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Beauty of Love and Desire</w:t>
      </w:r>
    </w:p>
    <w:p w14:paraId="473907F5"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Song of Solomon 5 is a vivid portrayal of love and desire, reminding us that love is a beautiful gift from God. The bride's longing for her beloved is expressed with poetic intensity, illustrating the depth of genuine affection. As it is written, "I am my beloved’s and my beloved is mine" (Song of Solomon 6:3). This mutual belonging reflects the divine design for love, encouraging us to cherish and nurture our relationships.</w:t>
      </w:r>
    </w:p>
    <w:p w14:paraId="71F32774"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express love and desire in your relationships in a meaningful way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desire is important for maintaining a healthy relationship?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Song of Solomon 5 about appreciating your partner's unique qualities? </w:t>
      </w:r>
    </w:p>
    <w:p w14:paraId="183D8B19"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Seeking and Finding</w:t>
      </w:r>
    </w:p>
    <w:p w14:paraId="0C0DFE99"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bride's search for her beloved in the night teaches us the value of seeking diligently. Her determination to find him, despite obstacles, mirrors our spiritual journey. "I sought him, but did not find him" (Song of Solomon 5:6) reminds us that persistence in seeking God leads to deeper understanding and connection. Just as she eventually finds her beloved, we too are promised that those who seek will find.</w:t>
      </w:r>
    </w:p>
    <w:p w14:paraId="0FECF61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actively seek deeper connections in your relationships, similar to the pursuit in Song of Solomon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find when you seek understanding in challenging situations, as depicted in Song of Solomon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persistence in seeking matter in your personal growth, as illustrated in Song of Solomon 5? </w:t>
      </w:r>
    </w:p>
    <w:p w14:paraId="6734A405"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375E06"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31DE1A51" w14:textId="77777777" w:rsidR="002E7161" w:rsidRDefault="002E7161" w:rsidP="002E7161">
      <w:pPr>
        <w:spacing w:line="247" w:lineRule="auto"/>
        <w:rPr>
          <w:rFonts w:eastAsia="Times New Roman"/>
          <w:b/>
          <w:bCs/>
          <w:kern w:val="0"/>
          <w:sz w:val="21"/>
          <w:szCs w:val="21"/>
        </w:rPr>
      </w:pPr>
    </w:p>
    <w:p w14:paraId="10AAC221" w14:textId="791EE903"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Power of Words in Relationships</w:t>
      </w:r>
    </w:p>
    <w:p w14:paraId="01E62EAE"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bride's description of her beloved is filled with admiration and respect, highlighting the power of words in relationships. "His mouth is most sweet; he is altogether desirable" (Song of Solomon 5:16) shows how affirming words can strengthen bonds. This encourages us to speak life and love into our relationships, reflecting the love of Christ in our interactions.</w:t>
      </w:r>
    </w:p>
    <w:p w14:paraId="76996FA5"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use words to strengthen and affirm your partner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words have the power to heal or harm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reflect love and respect in your relationship? </w:t>
      </w:r>
    </w:p>
    <w:p w14:paraId="775D141D"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Patience and Timing</w:t>
      </w:r>
    </w:p>
    <w:p w14:paraId="48D9812A"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narrative in Song of Solomon 5 underscores the importance of patience and timing in love. The bride's waiting and longing teach us that true love often requires patience. "I opened for my beloved, but my beloved had turned and gone" (Song of Solomon 5:6) serves as a reminder that timing is crucial, and waiting on God's perfect timing is always worth it.</w:t>
      </w:r>
    </w:p>
    <w:p w14:paraId="5B3CFFF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practicing patience in relationships enhance mutual understanding and deepen connections?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timing is crucial in expressing love and resolving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waiting for the right moment in personal and spiritual growth? </w:t>
      </w:r>
    </w:p>
    <w:p w14:paraId="2D8CE98D"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DBA84C"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6D34218D" w14:textId="77777777" w:rsidR="002E7161" w:rsidRDefault="002E7161" w:rsidP="002E7161">
      <w:pPr>
        <w:spacing w:line="247" w:lineRule="auto"/>
        <w:rPr>
          <w:rFonts w:eastAsia="Times New Roman"/>
          <w:b/>
          <w:bCs/>
          <w:kern w:val="0"/>
          <w:sz w:val="21"/>
          <w:szCs w:val="21"/>
        </w:rPr>
      </w:pPr>
    </w:p>
    <w:p w14:paraId="4E35CE60" w14:textId="5FD443A6"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Significance of Intimacy</w:t>
      </w:r>
    </w:p>
    <w:p w14:paraId="013B1291"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Intimacy is a central theme in Song of Solomon 5, emphasizing its significance in a loving relationship. The bride's intimate knowledge of her beloved's features and character illustrates the depth of their connection. This mirrors the intimacy we are invited to have with God, as we are called to know Him deeply and personally.</w:t>
      </w:r>
    </w:p>
    <w:p w14:paraId="03BAD89C" w14:textId="77777777" w:rsidR="002E7161" w:rsidRDefault="002E7161" w:rsidP="002E7161">
      <w:pPr>
        <w:spacing w:line="247" w:lineRule="auto"/>
      </w:pPr>
      <w:r w:rsidRPr="00F6333B">
        <w:rPr>
          <w:rFonts w:eastAsia="Times New Roman"/>
          <w:kern w:val="0"/>
          <w:sz w:val="21"/>
          <w:szCs w:val="21"/>
        </w:rPr>
        <w:t>1. How can you cultivate deeper emotional intimacy in your relationships, inspired by Song of Solomon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physical and emotional intimacy are both emphasized in Song of Solomon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intimacy in your daily life?</w:t>
      </w:r>
    </w:p>
    <w:p w14:paraId="170385C8" w14:textId="5560F599"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Community Support</w:t>
      </w:r>
    </w:p>
    <w:p w14:paraId="7D2FFC3B"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daughters of Jerusalem play a supportive role in the bride's search, showing the value of community in our lives. "What is your beloved more than another beloved, O most beautiful among women?" (Song of Solomon 5:9) highlights how community can encourage and uplift us. Surrounding ourselves with a supportive community can help us grow in love and faith.</w:t>
      </w:r>
    </w:p>
    <w:p w14:paraId="34EC5494"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community support enhance your personal relationships, as seen in Song of Solomon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crucial during times of relational conflict or absence?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community's role in reconciliation in Song of Solomon 5? </w:t>
      </w:r>
    </w:p>
    <w:p w14:paraId="5970FE0D"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AB1A92"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55867C27" w14:textId="77777777" w:rsidR="002E7161" w:rsidRDefault="002E7161" w:rsidP="002E7161">
      <w:pPr>
        <w:spacing w:line="247" w:lineRule="auto"/>
        <w:rPr>
          <w:rFonts w:eastAsia="Times New Roman"/>
          <w:b/>
          <w:bCs/>
          <w:kern w:val="0"/>
          <w:sz w:val="21"/>
          <w:szCs w:val="21"/>
        </w:rPr>
      </w:pPr>
    </w:p>
    <w:p w14:paraId="69757007" w14:textId="382744C8"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Reflection of Christ's Love</w:t>
      </w:r>
    </w:p>
    <w:p w14:paraId="5957BA92"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love depicted in Song of Solomon 5 is a reflection of Christ's love for His church. The bride's devotion to her beloved mirrors the church's devotion to Christ. This chapter invites us to reflect on the sacrificial and unconditional love of Jesus, who "loved us and gave Himself up for us" (Ephesians 5:2).</w:t>
      </w:r>
    </w:p>
    <w:p w14:paraId="159D60D0"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reflect Christ's love in your relationships, as depicted in Song of Solomon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Christ's love is portrayed as both passionate and patient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Song of Solomon 5 about expressing love in a Christ-like manner? </w:t>
      </w:r>
    </w:p>
    <w:p w14:paraId="5197C302"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Reconciliation</w:t>
      </w:r>
    </w:p>
    <w:p w14:paraId="46210D73"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eventual reunion of the bride and her beloved after a period of separation highlights the joy of reconciliation. This mirrors the joy we experience when we are reconciled with God through Christ. "I am my beloved’s and my beloved is mine" (Song of Solomon 6:3) reminds us of the joy and peace found in restored relationships.</w:t>
      </w:r>
    </w:p>
    <w:p w14:paraId="7D0DD9ED"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apply the joy of reconciliation in your personal relationships after a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reconciliation is essential for maintaining joy in a relationship?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reconciliation and joy in your community? </w:t>
      </w:r>
    </w:p>
    <w:p w14:paraId="2F8BD4AE"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F11C75"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0E08C556" w14:textId="77777777" w:rsidR="002E7161" w:rsidRDefault="002E7161" w:rsidP="002E7161">
      <w:pPr>
        <w:spacing w:line="247" w:lineRule="auto"/>
        <w:rPr>
          <w:rFonts w:eastAsia="Times New Roman"/>
          <w:b/>
          <w:bCs/>
          <w:kern w:val="0"/>
          <w:sz w:val="21"/>
          <w:szCs w:val="21"/>
        </w:rPr>
      </w:pPr>
    </w:p>
    <w:p w14:paraId="176E618B" w14:textId="77DDAB7D"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Expression of True Beauty</w:t>
      </w:r>
    </w:p>
    <w:p w14:paraId="00A0E27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bride's admiration for her beloved's physical and character traits teaches us about true beauty. "His head is purest gold; his hair is wavy and black as a raven" (Song of Solomon 5:11) shows that true beauty encompasses both inner and outer qualities. This encourages us to appreciate and cultivate beauty in all its forms, as a reflection of God's creation.</w:t>
      </w:r>
    </w:p>
    <w:p w14:paraId="371DE32D"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express true beauty in your relationships beyond physical appearance, as seen in Song of Solomon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inner qualities are emphasized as true beauty in Song of Solomon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cultivate and appreciate true beauty in yourself and others? </w:t>
      </w:r>
    </w:p>
    <w:p w14:paraId="10A1024E"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Celebration of Commitment</w:t>
      </w:r>
    </w:p>
    <w:p w14:paraId="0BE217D2"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Song of Solomon 5 celebrates the commitment between the bride and her beloved, reminding us of the importance of commitment in relationships. Their unwavering devotion to each other is a testament to the strength of love that is rooted in commitment. This serves as a powerful reminder of the covenant love God has for us, and the commitment we are called to have in our relationships.</w:t>
      </w:r>
    </w:p>
    <w:p w14:paraId="7BB89094" w14:textId="77777777" w:rsidR="002E7161" w:rsidRPr="001B37DC" w:rsidRDefault="002E7161" w:rsidP="002E7161">
      <w:pPr>
        <w:spacing w:line="247" w:lineRule="auto"/>
        <w:rPr>
          <w:rFonts w:eastAsia="Times New Roman"/>
          <w:kern w:val="0"/>
          <w:sz w:val="21"/>
          <w:szCs w:val="21"/>
        </w:rPr>
      </w:pPr>
      <w:r w:rsidRPr="00F6333B">
        <w:rPr>
          <w:rFonts w:eastAsia="Times New Roman"/>
          <w:kern w:val="0"/>
          <w:sz w:val="21"/>
          <w:szCs w:val="21"/>
        </w:rPr>
        <w:t>1. How can you celebrate commitment in your relationships, inspired by the devotion in Song of Solomon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commitment is essential for deepening love, as seen in Song of Solomon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honor and strengthen your commitments, reflecting Song of Solomon 5?</w:t>
      </w:r>
      <w:r w:rsidRPr="001B37DC">
        <w:br w:type="page"/>
      </w:r>
    </w:p>
    <w:p w14:paraId="728F6DEE" w14:textId="77777777" w:rsidR="002E7161" w:rsidRPr="002E7161" w:rsidRDefault="002E7161" w:rsidP="002E7161">
      <w:pPr>
        <w:spacing w:line="247" w:lineRule="auto"/>
        <w:jc w:val="center"/>
        <w:outlineLvl w:val="0"/>
        <w:rPr>
          <w:rFonts w:eastAsia="Times New Roman"/>
          <w:b/>
          <w:bCs/>
          <w:kern w:val="36"/>
          <w:sz w:val="32"/>
          <w:szCs w:val="32"/>
        </w:rPr>
      </w:pPr>
      <w:r w:rsidRPr="002E7161">
        <w:rPr>
          <w:rFonts w:eastAsia="Times New Roman"/>
          <w:b/>
          <w:bCs/>
          <w:kern w:val="36"/>
          <w:sz w:val="32"/>
          <w:szCs w:val="32"/>
        </w:rPr>
        <w:t>Song of Solomon 6 Teaching Points and Bible Study Questions</w:t>
      </w:r>
    </w:p>
    <w:p w14:paraId="03794085" w14:textId="01872F84"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Beauty of Love and Admiration</w:t>
      </w:r>
    </w:p>
    <w:p w14:paraId="5DACE7E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In Song of Solomon 6, we see a vivid portrayal of admiration and love between the beloved and her lover. This chapter reminds us of the importance of expressing appreciation and admiration in our relationships. As it is written, "You are as beautiful as Tirzah, my darling, as lovely as Jerusalem" (Song of Solomon 6:4). This teaches us to cherish and verbalize the beauty we see in those we love, fostering a deeper connection.</w:t>
      </w:r>
    </w:p>
    <w:p w14:paraId="4D4AAFD0"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express admiration for your partner in everyday life, inspired by Song of Solomon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love and admiration strengthens relationships, as seen in Song of Solomon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Song of Solomon 6 about appreciating inner beauty in your relationships? </w:t>
      </w:r>
    </w:p>
    <w:p w14:paraId="45479F4C"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Unity</w:t>
      </w:r>
    </w:p>
    <w:p w14:paraId="67B6ED31"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chapter highlights the strength found in unity, as the beloved and her lover are described as being inseparable. "My dove, my perfect one, is unique, the only daughter of her mother" (Song of Solomon 6:9). This unity is a reflection of the unity we are called to have with Christ and with one another, emphasizing the power of togetherness in our spiritual and personal lives.</w:t>
      </w:r>
    </w:p>
    <w:p w14:paraId="6FB64EA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unity in relationships enhance mutual support and understanding, as seen in Song of Solomon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portrayed as powerful in Song of Solomon 6, and how can we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community, inspired by the themes in Song of Solomon 6? </w:t>
      </w:r>
    </w:p>
    <w:p w14:paraId="582898F9"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B60E82"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5DED684D" w14:textId="77777777" w:rsidR="002E7161" w:rsidRDefault="002E7161" w:rsidP="002E7161">
      <w:pPr>
        <w:spacing w:line="247" w:lineRule="auto"/>
        <w:rPr>
          <w:rFonts w:eastAsia="Times New Roman"/>
          <w:b/>
          <w:bCs/>
          <w:kern w:val="0"/>
          <w:sz w:val="21"/>
          <w:szCs w:val="21"/>
        </w:rPr>
      </w:pPr>
    </w:p>
    <w:p w14:paraId="3FF58044" w14:textId="115751E5"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Importance of Identity</w:t>
      </w:r>
    </w:p>
    <w:p w14:paraId="484691BC"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Song of Solomon 6 emphasizes knowing and embracing one's identity. The beloved is confident in who she is, which is crucial for healthy relationships. "Who is this who shines like the dawn, as fair as the moon, as bright as the sun?" (Song of Solomon 6:10). This confidence in identity is a reminder that we are fearfully and wonderfully made by God, and we should walk in that truth.</w:t>
      </w:r>
    </w:p>
    <w:p w14:paraId="5651BBC0"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understanding your identity in Christ influence your relationships and self-worth?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identity is emphasized in Song of Solomon 6, and how can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personal identity with biblical principles? </w:t>
      </w:r>
    </w:p>
    <w:p w14:paraId="189CA884"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Pursuit</w:t>
      </w:r>
    </w:p>
    <w:p w14:paraId="4CF99BC8"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chapter illustrates the joy found in pursuing and being pursued. The lover's search for his beloved is a beautiful metaphor for the pursuit of God’s love. "I went down to the grove of nut trees to see the blossoms of the valley" (Song of Solomon 6:11). This pursuit is a reminder of the joy and fulfillment found in seeking and being sought by God.</w:t>
      </w:r>
    </w:p>
    <w:p w14:paraId="1EDA1A9B"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pursuing love in relationships bring joy and fulfillment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discover about yourself through the pursuit of meaningful connections?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pursuit of love require patience and commitment, and how can you practice these? </w:t>
      </w:r>
    </w:p>
    <w:p w14:paraId="2F6156CE"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40BF2E"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7D133EA2" w14:textId="77777777" w:rsidR="002E7161" w:rsidRDefault="002E7161" w:rsidP="002E7161">
      <w:pPr>
        <w:spacing w:line="247" w:lineRule="auto"/>
        <w:rPr>
          <w:rFonts w:eastAsia="Times New Roman"/>
          <w:b/>
          <w:bCs/>
          <w:kern w:val="0"/>
          <w:sz w:val="21"/>
          <w:szCs w:val="21"/>
        </w:rPr>
      </w:pPr>
    </w:p>
    <w:p w14:paraId="303B62B5" w14:textId="04F31903"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Value of Commitment</w:t>
      </w:r>
    </w:p>
    <w:p w14:paraId="71468EA5"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Commitment is a central theme in Song of Solomon 6, as the beloved and her lover are devoted to one another. "My beloved is mine and I am his" (Song of Solomon 6:3). This commitment mirrors the covenant relationship we have with God, encouraging us to remain steadfast in our faith and relationships.</w:t>
      </w:r>
    </w:p>
    <w:p w14:paraId="4AA82F19" w14:textId="77777777" w:rsidR="002E7161" w:rsidRDefault="002E7161" w:rsidP="002E7161">
      <w:pPr>
        <w:spacing w:line="247" w:lineRule="auto"/>
      </w:pPr>
      <w:r w:rsidRPr="00F6333B">
        <w:rPr>
          <w:rFonts w:eastAsia="Times New Roman"/>
          <w:kern w:val="0"/>
          <w:sz w:val="21"/>
          <w:szCs w:val="21"/>
        </w:rPr>
        <w:t>1. How can commitment in relationships enhance mutual understanding and trust, as seen in Song of Solomon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commitment is portrayed as valuable in maintaining love and unity in Song of Solomon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demonstrate commitment in your relationships, inspired by Song of Solomon 6?</w:t>
      </w:r>
    </w:p>
    <w:p w14:paraId="09765A70" w14:textId="39D5659E"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Creation</w:t>
      </w:r>
    </w:p>
    <w:p w14:paraId="1C783030"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chapter uses rich imagery of nature to describe love, reminding us of the beauty of God’s creation. "Your teeth are like a flock of sheep coming up from the washing" (Song of Solomon 6:6). This imagery invites us to appreciate the world around us and see God’s handiwork in every detail.</w:t>
      </w:r>
    </w:p>
    <w:p w14:paraId="49DD6F70"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appreciate the beauty of creation in your daily life, as described in Song of Solomon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imagery of nature is used to describe beauty in Song of Solomon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deeper connection with nature and its beauty around you? </w:t>
      </w:r>
    </w:p>
    <w:p w14:paraId="3E62471C"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C4207A"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4FBF835C" w14:textId="77777777" w:rsidR="002E7161" w:rsidRDefault="002E7161" w:rsidP="002E7161">
      <w:pPr>
        <w:spacing w:line="247" w:lineRule="auto"/>
        <w:rPr>
          <w:rFonts w:eastAsia="Times New Roman"/>
          <w:b/>
          <w:bCs/>
          <w:kern w:val="0"/>
          <w:sz w:val="21"/>
          <w:szCs w:val="21"/>
        </w:rPr>
      </w:pPr>
    </w:p>
    <w:p w14:paraId="4F08F8E6" w14:textId="3A1EEEE4"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Strength of Character</w:t>
      </w:r>
    </w:p>
    <w:p w14:paraId="264167E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Song of Solomon 6 highlights the strength of character in the beloved, who is described as "awesome as an army with banners" (Song of Solomon 6:4). This strength is a reminder that true beauty and love are rooted in character, encouraging us to cultivate virtues that reflect God’s nature.</w:t>
      </w:r>
    </w:p>
    <w:p w14:paraId="363B9BF3"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cultivate strength of character in your relationships, as seen in Song of Solomon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strength of character is important in maintaining love and commitment?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Song of Solomon 6 about balancing inner strength with vulnerability? </w:t>
      </w:r>
    </w:p>
    <w:p w14:paraId="27DA985D"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Community</w:t>
      </w:r>
    </w:p>
    <w:p w14:paraId="0813EE85"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chapter acknowledges the role of community in affirming and celebrating love. "The maidens saw her and called her blessed" (Song of Solomon 6:9). This highlights the importance of surrounding ourselves with a supportive community that uplifts and encourages us in our relationships and faith journey.</w:t>
      </w:r>
    </w:p>
    <w:p w14:paraId="7FB229C5"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community support enhance relationships as seen in Song of Solomon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plays a role in affirming love in Song of Solomon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community's perspective on love in Song of Solomon 6? </w:t>
      </w:r>
    </w:p>
    <w:p w14:paraId="25391774"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C3E39B"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6CA7831D" w14:textId="77777777" w:rsidR="002E7161" w:rsidRDefault="002E7161" w:rsidP="002E7161">
      <w:pPr>
        <w:spacing w:line="247" w:lineRule="auto"/>
        <w:rPr>
          <w:rFonts w:eastAsia="Times New Roman"/>
          <w:b/>
          <w:bCs/>
          <w:kern w:val="0"/>
          <w:sz w:val="21"/>
          <w:szCs w:val="21"/>
        </w:rPr>
      </w:pPr>
    </w:p>
    <w:p w14:paraId="70F97961" w14:textId="6AFFA69B"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Gift of Intimacy</w:t>
      </w:r>
    </w:p>
    <w:p w14:paraId="2DB2602C"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Intimacy is a gift from God, beautifully depicted in Song of Solomon 6. The closeness between the beloved and her lover is a reflection of the intimacy we are invited to have with God. "Turn your eyes away from me; they overwhelm me" (Song of Solomon 6:5). This intimacy is a reminder of the deep connection we can experience with our Creator.</w:t>
      </w:r>
    </w:p>
    <w:p w14:paraId="2F203B0C"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cultivate deeper intimacy in your relationships, inspired by Song of Solomon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mutual admiration is important for intimacy, as seen in Song of Solomon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love and appreciation daily, reflecting Song of Solomon 6? </w:t>
      </w:r>
    </w:p>
    <w:p w14:paraId="028604A5"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Celebration of Love</w:t>
      </w:r>
    </w:p>
    <w:p w14:paraId="6A6CD3C7"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 xml:space="preserve">Finally, Song of Solomon 6 is a celebration of love in its purest form. The chapter invites us to rejoice in the love we have been given and to celebrate it with gratitude. "Return, return, O </w:t>
      </w:r>
      <w:proofErr w:type="spellStart"/>
      <w:r w:rsidRPr="00F6333B">
        <w:rPr>
          <w:rFonts w:eastAsia="Times New Roman"/>
          <w:kern w:val="0"/>
          <w:sz w:val="21"/>
          <w:szCs w:val="21"/>
        </w:rPr>
        <w:t>Shulammite</w:t>
      </w:r>
      <w:proofErr w:type="spellEnd"/>
      <w:r w:rsidRPr="00F6333B">
        <w:rPr>
          <w:rFonts w:eastAsia="Times New Roman"/>
          <w:kern w:val="0"/>
          <w:sz w:val="21"/>
          <w:szCs w:val="21"/>
        </w:rPr>
        <w:t>; return, return, that we may look upon you" (Song of Solomon 6:13). This celebration is a reflection of the joy and fulfillment found in God’s love, encouraging us to live with hearts full of gratitude and praise.</w:t>
      </w:r>
    </w:p>
    <w:p w14:paraId="6C056F15" w14:textId="77777777" w:rsidR="002E7161" w:rsidRPr="001B37DC" w:rsidRDefault="002E7161" w:rsidP="002E7161">
      <w:pPr>
        <w:spacing w:line="247" w:lineRule="auto"/>
        <w:rPr>
          <w:rFonts w:eastAsia="Times New Roman"/>
          <w:kern w:val="0"/>
          <w:sz w:val="21"/>
          <w:szCs w:val="21"/>
        </w:rPr>
      </w:pPr>
      <w:r w:rsidRPr="00F6333B">
        <w:rPr>
          <w:rFonts w:eastAsia="Times New Roman"/>
          <w:kern w:val="0"/>
          <w:sz w:val="21"/>
          <w:szCs w:val="21"/>
        </w:rPr>
        <w:t>1. How can you celebrate love in your daily relationships, inspired by Song of Solomon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love is important for maintaining strong connections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express appreciation and love to those around you?</w:t>
      </w:r>
      <w:r w:rsidRPr="001B37DC">
        <w:br w:type="page"/>
      </w:r>
    </w:p>
    <w:p w14:paraId="278357CA" w14:textId="77777777" w:rsidR="002E7161" w:rsidRPr="002E7161" w:rsidRDefault="002E7161" w:rsidP="002E7161">
      <w:pPr>
        <w:spacing w:line="247" w:lineRule="auto"/>
        <w:jc w:val="center"/>
        <w:outlineLvl w:val="0"/>
        <w:rPr>
          <w:rFonts w:eastAsia="Times New Roman"/>
          <w:b/>
          <w:bCs/>
          <w:kern w:val="36"/>
          <w:sz w:val="32"/>
          <w:szCs w:val="32"/>
        </w:rPr>
      </w:pPr>
      <w:r w:rsidRPr="002E7161">
        <w:rPr>
          <w:rFonts w:eastAsia="Times New Roman"/>
          <w:b/>
          <w:bCs/>
          <w:kern w:val="36"/>
          <w:sz w:val="32"/>
          <w:szCs w:val="32"/>
        </w:rPr>
        <w:t>Song of Solomon 7 Teaching Points and Bible Study Questions</w:t>
      </w:r>
    </w:p>
    <w:p w14:paraId="74CBAE3B" w14:textId="715DE4A5"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Celebrate the Beauty of Love</w:t>
      </w:r>
    </w:p>
    <w:p w14:paraId="44E80312"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Song of Solomon 7 is a vivid celebration of love and beauty, reminding us that love is a gift from God. The poetic imagery used to describe the beloved's physical attributes highlights the importance of appreciating and cherishing the beauty in our relationships. As it is written, "How beautiful are your feet in sandals, O daughter of the prince!" (Song of Solomon 7:1). This teaches us to express gratitude and admiration for our loved ones, recognizing them as precious gifts from the Creator.</w:t>
      </w:r>
    </w:p>
    <w:p w14:paraId="13CAAA4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celebrate the beauty of love in your daily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appreciating physical beauty is important in a loving relationship?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admiration for your partner's unique qualities? </w:t>
      </w:r>
    </w:p>
    <w:p w14:paraId="60F30603"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Joy of Intimacy</w:t>
      </w:r>
    </w:p>
    <w:p w14:paraId="663A7EF9"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chapter emphasizes the joy and fulfillment found in marital intimacy. The mutual admiration and desire between the lovers serve as a reminder that intimacy is a divine blessing. "Your stature is like a palm tree; your breasts are clusters of fruit" (Song of Solomon 7:7). This imagery encourages us to nurture and protect the sacred bond of marriage, understanding that it is a reflection of God's love for us.</w:t>
      </w:r>
    </w:p>
    <w:p w14:paraId="6D26072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cultivate joy in your intimate relationships, inspired by the expressions in Song of Solomon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embracing intimacy as described in Song of Solomon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celebrating physical and emotional connection is important in relationships, as shown in Song of Solomon 7? </w:t>
      </w:r>
    </w:p>
    <w:p w14:paraId="00E4F966"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304A7C"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62BF9112" w14:textId="77777777" w:rsidR="002E7161" w:rsidRDefault="002E7161" w:rsidP="002E7161">
      <w:pPr>
        <w:spacing w:line="247" w:lineRule="auto"/>
        <w:rPr>
          <w:rFonts w:eastAsia="Times New Roman"/>
          <w:b/>
          <w:bCs/>
          <w:kern w:val="0"/>
          <w:sz w:val="21"/>
          <w:szCs w:val="21"/>
        </w:rPr>
      </w:pPr>
    </w:p>
    <w:p w14:paraId="66ED1DD6" w14:textId="6BA63802"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Power of Words in Relationships</w:t>
      </w:r>
    </w:p>
    <w:p w14:paraId="319E7D4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Words have the power to build up or tear down, and Song of Solomon 7 illustrates the importance of using words to uplift and affirm our partners. The lover's praises are heartfelt and sincere, demonstrating how positive words can strengthen a relationship. "How fair and how pleasant you are, O love, with your delights!" (Song of Solomon 7:6). Let us be mindful of our speech, using it to encourage and edify those we love.</w:t>
      </w:r>
    </w:p>
    <w:p w14:paraId="2838BACD"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use words to affirm and strengthen your partner's self-esteem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words of admiration are crucial in maintaining a healthy relationship?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consistently convey love and appreciation to your partner? </w:t>
      </w:r>
    </w:p>
    <w:p w14:paraId="2363122E"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Mutual Desire</w:t>
      </w:r>
    </w:p>
    <w:p w14:paraId="2ABD4208"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mutual desire expressed in this chapter highlights the importance of reciprocity in relationships. Both partners express longing and admiration, showing that love is a two-way street. "I belong to my beloved, and his desire is for me" (Song of Solomon 7:10). This mutual desire fosters a deep connection and understanding, reminding us to be attentive to the needs and desires of our loved ones.</w:t>
      </w:r>
    </w:p>
    <w:p w14:paraId="399B062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mutual desire enhance the emotional connection in your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mutual appreciation is vital for sustaining long-term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express appreciation for your partner's unique qualities this week? </w:t>
      </w:r>
    </w:p>
    <w:p w14:paraId="67C4E474"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FF669F"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06832060" w14:textId="77777777" w:rsidR="002E7161" w:rsidRDefault="002E7161" w:rsidP="002E7161">
      <w:pPr>
        <w:spacing w:line="247" w:lineRule="auto"/>
        <w:rPr>
          <w:rFonts w:eastAsia="Times New Roman"/>
          <w:b/>
          <w:bCs/>
          <w:kern w:val="0"/>
          <w:sz w:val="21"/>
          <w:szCs w:val="21"/>
        </w:rPr>
      </w:pPr>
    </w:p>
    <w:p w14:paraId="0B47A019" w14:textId="2910D9E0"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Importance of Pursuit</w:t>
      </w:r>
    </w:p>
    <w:p w14:paraId="55D58CB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Song of Solomon 7 teaches us about the importance of pursuit in love. The lover's eagerness to be with the beloved demonstrates that love requires effort and intentionality. "Come, my beloved, let us go to the countryside" (Song of Solomon 7:11). This pursuit keeps the relationship vibrant and alive, encouraging us to continually seek ways to grow closer to our partners.</w:t>
      </w:r>
    </w:p>
    <w:p w14:paraId="09AC50C8" w14:textId="77777777" w:rsidR="002E7161" w:rsidRDefault="002E7161" w:rsidP="002E7161">
      <w:pPr>
        <w:spacing w:line="247" w:lineRule="auto"/>
      </w:pPr>
      <w:r w:rsidRPr="00F6333B">
        <w:rPr>
          <w:rFonts w:eastAsia="Times New Roman"/>
          <w:kern w:val="0"/>
          <w:sz w:val="21"/>
          <w:szCs w:val="21"/>
        </w:rPr>
        <w:t>1. How can you actively pursue deeper connections in your relationships, inspired by Song of Solomon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pursuit is essential for maintaining passion and commitment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show intentional pursuit in your daily interactions?</w:t>
      </w:r>
    </w:p>
    <w:p w14:paraId="71F4EEAD" w14:textId="088C4E81"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Nature in Romance</w:t>
      </w:r>
    </w:p>
    <w:p w14:paraId="5C7560A7"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chapter beautifully intertwines nature with romance, using imagery of vineyards, palm trees, and fields to describe love. This connection to nature reminds us of the Creator's handiwork and the natural beauty that surrounds us. "Let us go early to the vineyards to see if the vines have budded" (Song of Solomon 7:12). Embrace the outdoors as a setting for romance, allowing God's creation to inspire and enrich your relationships.</w:t>
      </w:r>
    </w:p>
    <w:p w14:paraId="1E09BF9C"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incorporating nature enhance the romantic experiences in your relationship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nature is often linked with romance in Song of Solomon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nature to improve communication with your partner? </w:t>
      </w:r>
    </w:p>
    <w:p w14:paraId="4DF0FBF9"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AA0EF0"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7BD612C8" w14:textId="77777777" w:rsidR="002E7161" w:rsidRDefault="002E7161" w:rsidP="002E7161">
      <w:pPr>
        <w:spacing w:line="247" w:lineRule="auto"/>
        <w:rPr>
          <w:rFonts w:eastAsia="Times New Roman"/>
          <w:b/>
          <w:bCs/>
          <w:kern w:val="0"/>
          <w:sz w:val="21"/>
          <w:szCs w:val="21"/>
        </w:rPr>
      </w:pPr>
    </w:p>
    <w:p w14:paraId="77088E73" w14:textId="6D0BE17B"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Significance of Commitment</w:t>
      </w:r>
    </w:p>
    <w:p w14:paraId="1E4DB642"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Commitment is a central theme in Song of Solomon 7, as the lovers express their unwavering devotion to one another. This commitment mirrors the steadfast love God has for us. "I am my beloved's, and his desire is for me" (Song of Solomon 7:10). Let this be a reminder to remain faithful and dedicated in our relationships, reflecting the covenantal love that God demonstrates.</w:t>
      </w:r>
    </w:p>
    <w:p w14:paraId="2655CBC8"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commitment in relationships enhance mutual appreciation and understanding, as seen in Song of Solomon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commitment is crucial for deepening love and intimacy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commitment in your personal relationships? </w:t>
      </w:r>
    </w:p>
    <w:p w14:paraId="44778E46"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Anticipation</w:t>
      </w:r>
    </w:p>
    <w:p w14:paraId="3999EC5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Anticipation is a delightful aspect of love, as seen in the eager planning and longing expressed by the lovers. This anticipation adds excitement and depth to the relationship. "There I will give you my love" (Song of Solomon 7:12). Embrace the joy of looking forward to shared experiences, understanding that anticipation can strengthen the bond between partners.</w:t>
      </w:r>
    </w:p>
    <w:p w14:paraId="610DC34A"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cultivate joy in anticipation of future blessings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embracing anticipation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anticipation enhance the joy of experiencing love and connection in your life? </w:t>
      </w:r>
    </w:p>
    <w:p w14:paraId="0E9C07CF"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830D4C"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6ECE2509" w14:textId="77777777" w:rsidR="002E7161" w:rsidRDefault="002E7161" w:rsidP="002E7161">
      <w:pPr>
        <w:spacing w:line="247" w:lineRule="auto"/>
        <w:rPr>
          <w:rFonts w:eastAsia="Times New Roman"/>
          <w:b/>
          <w:bCs/>
          <w:kern w:val="0"/>
          <w:sz w:val="21"/>
          <w:szCs w:val="21"/>
        </w:rPr>
      </w:pPr>
    </w:p>
    <w:p w14:paraId="6809D25C" w14:textId="07A20CB5"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Art of Expressing Love</w:t>
      </w:r>
    </w:p>
    <w:p w14:paraId="5BD80383"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Song of Solomon 7 is a masterclass in expressing love through words and actions. The detailed and poetic descriptions serve as a guide for how we can communicate our affection. "Your head crowns you like Mount Carmel" (Song of Solomon 7:5). Take inspiration from this artful expression, finding creative and meaningful ways to show love to those around you.</w:t>
      </w:r>
    </w:p>
    <w:p w14:paraId="090BAE9B"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creatively express love to your partner in everyday situations, inspired by Song of Solomon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love through words and actions is important in a relationship?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Song of Solomon 7 about balancing physical and emotional expressions of love? </w:t>
      </w:r>
    </w:p>
    <w:p w14:paraId="20362702"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as a Reflection of Divine Love</w:t>
      </w:r>
    </w:p>
    <w:p w14:paraId="58834221"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Ultimately, the love depicted in Song of Solomon 7 is a reflection of the divine love that God has for us. The passion, commitment, and joy found in human relationships are but a shadow of the perfect love we receive from our Creator. "I am my beloved's, and his desire is for me" (Song of Solomon 7:10). Let this chapter inspire you to seek a deeper understanding of God's love, allowing it to transform your relationships and your life.</w:t>
      </w:r>
    </w:p>
    <w:p w14:paraId="3E8CD3FD" w14:textId="77777777" w:rsidR="002E7161" w:rsidRPr="001B37DC" w:rsidRDefault="002E7161" w:rsidP="002E7161">
      <w:pPr>
        <w:spacing w:line="247" w:lineRule="auto"/>
        <w:rPr>
          <w:rFonts w:eastAsia="Times New Roman"/>
          <w:kern w:val="0"/>
          <w:sz w:val="21"/>
          <w:szCs w:val="21"/>
        </w:rPr>
      </w:pPr>
      <w:r w:rsidRPr="00F6333B">
        <w:rPr>
          <w:rFonts w:eastAsia="Times New Roman"/>
          <w:kern w:val="0"/>
          <w:sz w:val="21"/>
          <w:szCs w:val="21"/>
        </w:rPr>
        <w:t>1. How can you reflect divine love in your relationships, as seen in Song of Solomon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love is important in mirroring God's love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embody divine love in your interactions with others?</w:t>
      </w:r>
      <w:r w:rsidRPr="001B37DC">
        <w:br w:type="page"/>
      </w:r>
    </w:p>
    <w:p w14:paraId="3BAD6F3F" w14:textId="77777777" w:rsidR="002E7161" w:rsidRPr="002E7161" w:rsidRDefault="002E7161" w:rsidP="002E7161">
      <w:pPr>
        <w:spacing w:line="247" w:lineRule="auto"/>
        <w:jc w:val="center"/>
        <w:outlineLvl w:val="0"/>
        <w:rPr>
          <w:rFonts w:eastAsia="Times New Roman"/>
          <w:b/>
          <w:bCs/>
          <w:kern w:val="36"/>
          <w:sz w:val="32"/>
          <w:szCs w:val="32"/>
        </w:rPr>
      </w:pPr>
      <w:r w:rsidRPr="002E7161">
        <w:rPr>
          <w:rFonts w:eastAsia="Times New Roman"/>
          <w:b/>
          <w:bCs/>
          <w:kern w:val="36"/>
          <w:sz w:val="32"/>
          <w:szCs w:val="32"/>
        </w:rPr>
        <w:t>Song of Solomon 8 Teaching Points and Bible Study Questions</w:t>
      </w:r>
    </w:p>
    <w:p w14:paraId="079191AB" w14:textId="756FCDB1"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Power of Love's Commitment</w:t>
      </w:r>
    </w:p>
    <w:p w14:paraId="768DEF10"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In Song of Solomon 8:6, we read, "Place me like a seal over your heart, like a seal on your arm; for love is as strong as death, its jealousy unyielding as the grave." This verse highlights the unbreakable bond and commitment that true love demands. Just as a seal signifies ownership and protection, love requires a steadfast commitment that mirrors the eternal covenant God has with His people. Embrace this lesson by nurturing relationships with the same dedication and faithfulness.</w:t>
      </w:r>
    </w:p>
    <w:p w14:paraId="3E191D84"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demonstrate unwavering commitment in your relationships, inspired by the love in Song of Solomon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love's commitment is portrayed as powerful and unyielding in Song of Solomon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the commitment in your relationships, reflecting Song of Solomon 8? </w:t>
      </w:r>
    </w:p>
    <w:p w14:paraId="648E2F96"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Love's Unquenchable Nature</w:t>
      </w:r>
    </w:p>
    <w:p w14:paraId="3DC47724"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Verse 7 states, "Many waters cannot quench love; rivers cannot sweep it away." This imagery reminds us that genuine love is resilient and enduring, much like the love God has for us. No matter the challenges or trials, true love remains steadfast. Let this inspire you to cultivate a love that withstands life's storms, reflecting the unwavering love of Christ.</w:t>
      </w:r>
    </w:p>
    <w:p w14:paraId="351B7E44"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cultivate a love that remains strong and unquenchable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unquenchable love is important for lasting partnerships?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love withstands challenges and remains steadfast? </w:t>
      </w:r>
    </w:p>
    <w:p w14:paraId="063663FF"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9281A5"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5909A1D4" w14:textId="77777777" w:rsidR="002E7161" w:rsidRDefault="002E7161" w:rsidP="002E7161">
      <w:pPr>
        <w:spacing w:line="247" w:lineRule="auto"/>
        <w:rPr>
          <w:rFonts w:eastAsia="Times New Roman"/>
          <w:b/>
          <w:bCs/>
          <w:kern w:val="0"/>
          <w:sz w:val="21"/>
          <w:szCs w:val="21"/>
        </w:rPr>
      </w:pPr>
    </w:p>
    <w:p w14:paraId="7AC7B68A" w14:textId="3F847F04"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Value of Love Over Wealth</w:t>
      </w:r>
    </w:p>
    <w:p w14:paraId="5AB2C30B"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latter part of verse 7 says, "If one were to give all the wealth of his house for love, it would be utterly scorned." This teaches us that love is priceless and cannot be bought or sold. In a world often driven by materialism, remember that the love we share with others is far more valuable than any earthly possession. Prioritize relationships over riches, just as God prioritizes His relationship with us.</w:t>
      </w:r>
    </w:p>
    <w:p w14:paraId="16F16107"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prioritize love over material wealth in your daily relationships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is described as more valuable than riches in your personal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love's value over wealth in your community? </w:t>
      </w:r>
    </w:p>
    <w:p w14:paraId="45240FD3"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Mutual Desire</w:t>
      </w:r>
    </w:p>
    <w:p w14:paraId="137FFA08"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 xml:space="preserve">Song of Solomon 8:10 reveals, "I am a wall, and my breasts are like towers. </w:t>
      </w:r>
      <w:proofErr w:type="gramStart"/>
      <w:r w:rsidRPr="00F6333B">
        <w:rPr>
          <w:rFonts w:eastAsia="Times New Roman"/>
          <w:kern w:val="0"/>
          <w:sz w:val="21"/>
          <w:szCs w:val="21"/>
        </w:rPr>
        <w:t>Thus</w:t>
      </w:r>
      <w:proofErr w:type="gramEnd"/>
      <w:r w:rsidRPr="00F6333B">
        <w:rPr>
          <w:rFonts w:eastAsia="Times New Roman"/>
          <w:kern w:val="0"/>
          <w:sz w:val="21"/>
          <w:szCs w:val="21"/>
        </w:rPr>
        <w:t xml:space="preserve"> I have become in his eyes like one bringing contentment." This verse celebrates the mutual desire and satisfaction found in a loving relationship. It reminds us that love is not one-sided but a beautiful exchange of affection and admiration. Strive to create relationships where both parties feel valued and cherished, reflecting the mutual love between Christ and the Church.</w:t>
      </w:r>
    </w:p>
    <w:p w14:paraId="2FA7B95B"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mutual desire enhance the depth and quality of your current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cultivate mutual desire in your marriage or partnership?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mutual desire is important for a healthy and fulfilling relationship? </w:t>
      </w:r>
    </w:p>
    <w:p w14:paraId="41A19FEC"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41BDC2"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0B551D3B" w14:textId="77777777" w:rsidR="002E7161" w:rsidRDefault="002E7161" w:rsidP="002E7161">
      <w:pPr>
        <w:spacing w:line="247" w:lineRule="auto"/>
        <w:rPr>
          <w:rFonts w:eastAsia="Times New Roman"/>
          <w:b/>
          <w:bCs/>
          <w:kern w:val="0"/>
          <w:sz w:val="21"/>
          <w:szCs w:val="21"/>
        </w:rPr>
      </w:pPr>
    </w:p>
    <w:p w14:paraId="507EB797" w14:textId="15196C1C"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Importance of Guarding Love</w:t>
      </w:r>
    </w:p>
    <w:p w14:paraId="28560C6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In verse 8, the concern for a younger sister's purity is expressed: "We have a little sister, and her breasts are not yet grown. What shall we do for our sister on the day she is spoken for?" This highlights the importance of protecting and nurturing love until the right time. In our lives, we should guard our hearts and relationships, ensuring they align with God's timing and purpose.</w:t>
      </w:r>
    </w:p>
    <w:p w14:paraId="320CEE74" w14:textId="77777777" w:rsidR="002E7161" w:rsidRDefault="002E7161" w:rsidP="002E7161">
      <w:pPr>
        <w:spacing w:line="247" w:lineRule="auto"/>
      </w:pPr>
      <w:r w:rsidRPr="00F6333B">
        <w:rPr>
          <w:rFonts w:eastAsia="Times New Roman"/>
          <w:kern w:val="0"/>
          <w:sz w:val="21"/>
          <w:szCs w:val="21"/>
        </w:rPr>
        <w:t>1. How can you actively guard love in your relationships against external pressures and distractions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setting boundaries is crucial for maintaining the purity and strength of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love remains a priority in your daily life?</w:t>
      </w:r>
    </w:p>
    <w:p w14:paraId="46DC3481" w14:textId="525C17E1"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Fulfilled Love</w:t>
      </w:r>
    </w:p>
    <w:p w14:paraId="08D70585"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Verse 11 speaks of Solomon's vineyard and the joy of its fruit: "Solomon had a vineyard at Baal-</w:t>
      </w:r>
      <w:proofErr w:type="spellStart"/>
      <w:r w:rsidRPr="00F6333B">
        <w:rPr>
          <w:rFonts w:eastAsia="Times New Roman"/>
          <w:kern w:val="0"/>
          <w:sz w:val="21"/>
          <w:szCs w:val="21"/>
        </w:rPr>
        <w:t>hamon</w:t>
      </w:r>
      <w:proofErr w:type="spellEnd"/>
      <w:r w:rsidRPr="00F6333B">
        <w:rPr>
          <w:rFonts w:eastAsia="Times New Roman"/>
          <w:kern w:val="0"/>
          <w:sz w:val="21"/>
          <w:szCs w:val="21"/>
        </w:rPr>
        <w:t>. He leased out the vineyard to keepers; each was to bring for its fruit a thousand shekels of silver." This symbolizes the joy and fulfillment that comes from a love that is tended and cherished. Just as a well-kept vineyard yields abundant fruit, a well-nurtured relationship brings joy and satisfaction.</w:t>
      </w:r>
    </w:p>
    <w:p w14:paraId="3BFB6BD3"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cultivate a love that is as strong and enduring as described in Song of Solomon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your love is a source of joy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fulfilled love is portrayed as a powerful and unyielding force in Song of Solomon 8? </w:t>
      </w:r>
    </w:p>
    <w:p w14:paraId="57EFE858"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4607C1"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6D39268F" w14:textId="77777777" w:rsidR="002E7161" w:rsidRDefault="002E7161" w:rsidP="002E7161">
      <w:pPr>
        <w:spacing w:line="247" w:lineRule="auto"/>
        <w:rPr>
          <w:rFonts w:eastAsia="Times New Roman"/>
          <w:b/>
          <w:bCs/>
          <w:kern w:val="0"/>
          <w:sz w:val="21"/>
          <w:szCs w:val="21"/>
        </w:rPr>
      </w:pPr>
    </w:p>
    <w:p w14:paraId="37645372" w14:textId="23A432AF"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Call to Personal Responsibility</w:t>
      </w:r>
    </w:p>
    <w:p w14:paraId="1EE2156E"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In verse 12, the speaker claims ownership of her vineyard: "But my own vineyard is mine to give; the thousand shekels are for you, Solomon, and two hundred are for those who tend its fruit." This teaches us about personal responsibility in relationships. We are called to tend to our own hearts and lives, ensuring they are fruitful and aligned with God's will, while also recognizing the contributions of others.</w:t>
      </w:r>
    </w:p>
    <w:p w14:paraId="625CEEB5"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take personal responsibility in nurturing and protecting your relationships, as seen in Song of Solomon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responsibility is crucial in maintaining love and commitment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values in relationships? </w:t>
      </w:r>
    </w:p>
    <w:p w14:paraId="223E761D"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Sweetness of Intimacy</w:t>
      </w:r>
    </w:p>
    <w:p w14:paraId="514600A3"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Verse 13 invites us into the intimacy of love: "You who dwell in the gardens with friends in attendance, let me hear your voice!" This highlights the sweetness and joy found in intimate communication. In our relationships, both with God and others, open and honest communication is key to deepening intimacy and understanding.</w:t>
      </w:r>
    </w:p>
    <w:p w14:paraId="05935FB6"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cultivate deeper intimacy in your relationships, inspired by the expressions in Song of Solomon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sweetness of intimacy is emphasized in Song of Solomon 8, and how can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relationships reflect the commitment seen in Song of Solomon 8? </w:t>
      </w:r>
    </w:p>
    <w:p w14:paraId="5C4EDE86" w14:textId="77777777" w:rsidR="002E7161" w:rsidRDefault="002E7161" w:rsidP="002E716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AAEA96" w14:textId="77777777" w:rsidR="002E7161" w:rsidRDefault="002E7161">
      <w:pPr>
        <w:spacing w:after="0" w:line="240" w:lineRule="auto"/>
        <w:rPr>
          <w:rFonts w:eastAsia="Times New Roman"/>
          <w:b/>
          <w:bCs/>
          <w:kern w:val="0"/>
          <w:sz w:val="21"/>
          <w:szCs w:val="21"/>
        </w:rPr>
      </w:pPr>
      <w:r>
        <w:rPr>
          <w:rFonts w:eastAsia="Times New Roman"/>
          <w:b/>
          <w:bCs/>
          <w:kern w:val="0"/>
          <w:sz w:val="21"/>
          <w:szCs w:val="21"/>
        </w:rPr>
        <w:br w:type="page"/>
      </w:r>
    </w:p>
    <w:p w14:paraId="1B4A0FDC" w14:textId="77777777" w:rsidR="002E7161" w:rsidRDefault="002E7161" w:rsidP="002E7161">
      <w:pPr>
        <w:spacing w:line="247" w:lineRule="auto"/>
        <w:rPr>
          <w:rFonts w:eastAsia="Times New Roman"/>
          <w:b/>
          <w:bCs/>
          <w:kern w:val="0"/>
          <w:sz w:val="21"/>
          <w:szCs w:val="21"/>
        </w:rPr>
      </w:pPr>
    </w:p>
    <w:p w14:paraId="01CB6B37" w14:textId="6DF641E0" w:rsidR="002E7161" w:rsidRPr="00F6333B" w:rsidRDefault="002E7161" w:rsidP="002E7161">
      <w:pPr>
        <w:spacing w:line="247" w:lineRule="auto"/>
        <w:rPr>
          <w:rFonts w:eastAsia="Times New Roman"/>
          <w:kern w:val="0"/>
          <w:sz w:val="21"/>
          <w:szCs w:val="21"/>
        </w:rPr>
      </w:pPr>
      <w:r w:rsidRPr="00F6333B">
        <w:rPr>
          <w:rFonts w:eastAsia="Times New Roman"/>
          <w:b/>
          <w:bCs/>
          <w:kern w:val="0"/>
          <w:sz w:val="21"/>
          <w:szCs w:val="21"/>
        </w:rPr>
        <w:t>The Urgency of Love's Pursuit</w:t>
      </w:r>
    </w:p>
    <w:p w14:paraId="73DCC2E4"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The final verse, 14, expresses a longing for the beloved's presence: "Come away, my beloved, and be like a gazelle or a young stag on the spice-laden mountains." This urgency reflects the passionate pursuit of love. In our spiritual walk, we are called to pursue God with the same fervor and eagerness, seeking His presence and guidance in every aspect of our lives.</w:t>
      </w:r>
    </w:p>
    <w:p w14:paraId="772DA195"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1. How can you prioritize pursuing love in your daily life amidst other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urgency is important in nurturing and maintaining a loving relationship?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actively pursue love in challenging times? </w:t>
      </w:r>
    </w:p>
    <w:p w14:paraId="2C9CD288" w14:textId="77777777" w:rsidR="002E7161" w:rsidRPr="00F6333B" w:rsidRDefault="002E7161" w:rsidP="002E716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Nature of Love</w:t>
      </w:r>
    </w:p>
    <w:p w14:paraId="1745798F" w14:textId="77777777" w:rsidR="002E7161" w:rsidRPr="00F6333B" w:rsidRDefault="002E7161" w:rsidP="002E7161">
      <w:pPr>
        <w:spacing w:line="247" w:lineRule="auto"/>
        <w:rPr>
          <w:rFonts w:eastAsia="Times New Roman"/>
          <w:kern w:val="0"/>
          <w:sz w:val="21"/>
          <w:szCs w:val="21"/>
        </w:rPr>
      </w:pPr>
      <w:r w:rsidRPr="00F6333B">
        <w:rPr>
          <w:rFonts w:eastAsia="Times New Roman"/>
          <w:kern w:val="0"/>
          <w:sz w:val="21"/>
          <w:szCs w:val="21"/>
        </w:rPr>
        <w:t>Throughout Song of Solomon 8, we see that love is not just a fleeting emotion but an eternal commitment. This mirrors the eternal love God has for us, as expressed in Romans 8:38-39, where nothing can separate us from His love. Let this truth encourage you to build relationships that reflect the eternal and unchanging love of our Creator.</w:t>
      </w:r>
    </w:p>
    <w:p w14:paraId="0C4377B6" w14:textId="5F5527BB" w:rsidR="00F6333B" w:rsidRPr="001B37DC" w:rsidRDefault="002E7161" w:rsidP="002E7161">
      <w:pPr>
        <w:spacing w:line="247" w:lineRule="auto"/>
        <w:rPr>
          <w:rFonts w:eastAsia="Times New Roman"/>
          <w:kern w:val="0"/>
          <w:sz w:val="21"/>
          <w:szCs w:val="21"/>
        </w:rPr>
      </w:pPr>
      <w:r w:rsidRPr="00F6333B">
        <w:rPr>
          <w:rFonts w:eastAsia="Times New Roman"/>
          <w:kern w:val="0"/>
          <w:sz w:val="21"/>
          <w:szCs w:val="21"/>
        </w:rPr>
        <w:t>1. How can you cultivate a love that withstands challenges and remains steadfast over time?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eternal love is important in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demonstrate enduring love in your daily life?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5BF91" w14:textId="77777777" w:rsidR="00520A6C" w:rsidRDefault="00520A6C" w:rsidP="00993188">
      <w:pPr>
        <w:spacing w:after="0" w:line="240" w:lineRule="auto"/>
      </w:pPr>
      <w:r>
        <w:separator/>
      </w:r>
    </w:p>
  </w:endnote>
  <w:endnote w:type="continuationSeparator" w:id="0">
    <w:p w14:paraId="0970EE08" w14:textId="77777777" w:rsidR="00520A6C" w:rsidRDefault="00520A6C"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F1B1"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C96CA87"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FE44B7F"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73F9F" w14:textId="77777777" w:rsidR="007F1F09" w:rsidRPr="007F1F09" w:rsidRDefault="007F1F09" w:rsidP="00506EB5">
    <w:pPr>
      <w:pStyle w:val="Footer"/>
      <w:framePr w:wrap="none" w:vAnchor="text" w:hAnchor="margin" w:xAlign="center" w:y="1"/>
      <w:rPr>
        <w:rStyle w:val="PageNumber"/>
        <w:sz w:val="11"/>
        <w:szCs w:val="11"/>
      </w:rPr>
    </w:pPr>
  </w:p>
  <w:p w14:paraId="5130B89D"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52730A2"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7FF8AA50" wp14:editId="01AAAB6A">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B7EA7CD" wp14:editId="14F80FFC">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18945"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5E1AC"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01F52FC"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E5FEB" w14:textId="77777777" w:rsidR="00520A6C" w:rsidRDefault="00520A6C" w:rsidP="00993188">
      <w:pPr>
        <w:spacing w:after="0" w:line="240" w:lineRule="auto"/>
      </w:pPr>
      <w:r>
        <w:separator/>
      </w:r>
    </w:p>
  </w:footnote>
  <w:footnote w:type="continuationSeparator" w:id="0">
    <w:p w14:paraId="66C1F6CD" w14:textId="77777777" w:rsidR="00520A6C" w:rsidRDefault="00520A6C"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161"/>
    <w:rsid w:val="00000CDF"/>
    <w:rsid w:val="000361D6"/>
    <w:rsid w:val="00037514"/>
    <w:rsid w:val="000421EA"/>
    <w:rsid w:val="00051B34"/>
    <w:rsid w:val="000B6F4F"/>
    <w:rsid w:val="00153A4F"/>
    <w:rsid w:val="00177C6D"/>
    <w:rsid w:val="00194992"/>
    <w:rsid w:val="001B37DC"/>
    <w:rsid w:val="001B511C"/>
    <w:rsid w:val="001C43A9"/>
    <w:rsid w:val="001E4954"/>
    <w:rsid w:val="00223D2A"/>
    <w:rsid w:val="002358CF"/>
    <w:rsid w:val="002E7161"/>
    <w:rsid w:val="003211B8"/>
    <w:rsid w:val="00351FC4"/>
    <w:rsid w:val="00391B5E"/>
    <w:rsid w:val="00397296"/>
    <w:rsid w:val="003B6791"/>
    <w:rsid w:val="004F097F"/>
    <w:rsid w:val="004F7C83"/>
    <w:rsid w:val="00520A6C"/>
    <w:rsid w:val="005218D9"/>
    <w:rsid w:val="00590404"/>
    <w:rsid w:val="005C237B"/>
    <w:rsid w:val="00642F51"/>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412FE"/>
    <w:rsid w:val="00AF1073"/>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71F9F"/>
    <w:rsid w:val="00E97DBD"/>
    <w:rsid w:val="00F126AA"/>
    <w:rsid w:val="00F21BC0"/>
    <w:rsid w:val="00F3165E"/>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A9D28"/>
  <w15:chartTrackingRefBased/>
  <w15:docId w15:val="{1B81A370-435B-490C-AF78-982D93BF1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5</TotalTime>
  <Pages>41</Pages>
  <Words>8424</Words>
  <Characters>48020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2025-12-31T02:05:00Z</dcterms:created>
  <dcterms:modified xsi:type="dcterms:W3CDTF">2026-01-12T03:55:00Z</dcterms:modified>
</cp:coreProperties>
</file>